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E9C6F7" w14:textId="36C93503" w:rsidR="00F21DB7" w:rsidRDefault="00A84742" w:rsidP="00F21DB7">
      <w:pPr>
        <w:pStyle w:val="Title"/>
      </w:pPr>
      <w:r w:rsidRPr="00A84742">
        <w:t xml:space="preserve">Client Induction Checklist and Acknowledgement Form </w:t>
      </w:r>
    </w:p>
    <w:tbl>
      <w:tblPr>
        <w:tblStyle w:val="TableRed"/>
        <w:tblW w:w="5000" w:type="pct"/>
        <w:tblLook w:val="0480" w:firstRow="0" w:lastRow="0" w:firstColumn="1" w:lastColumn="0" w:noHBand="0" w:noVBand="1"/>
      </w:tblPr>
      <w:tblGrid>
        <w:gridCol w:w="1587"/>
        <w:gridCol w:w="1419"/>
        <w:gridCol w:w="962"/>
        <w:gridCol w:w="848"/>
        <w:gridCol w:w="1415"/>
        <w:gridCol w:w="2829"/>
      </w:tblGrid>
      <w:tr w:rsidR="006A0A71" w14:paraId="71861450" w14:textId="77777777" w:rsidTr="006A0A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</w:tcPr>
          <w:p w14:paraId="5982D0D0" w14:textId="77777777" w:rsidR="00B5555C" w:rsidRPr="00402995" w:rsidRDefault="008A46BC" w:rsidP="00B5555C">
            <w:pPr>
              <w:rPr>
                <w:rStyle w:val="Bold"/>
              </w:rPr>
            </w:pPr>
            <w:r>
              <w:rPr>
                <w:rStyle w:val="Bold"/>
              </w:rPr>
              <w:t>Doc</w:t>
            </w:r>
            <w:r w:rsidR="00B5555C">
              <w:rPr>
                <w:rStyle w:val="Bold"/>
              </w:rPr>
              <w:t xml:space="preserve"> Number</w:t>
            </w:r>
          </w:p>
        </w:tc>
        <w:tc>
          <w:tcPr>
            <w:tcW w:w="783" w:type="pct"/>
          </w:tcPr>
          <w:p w14:paraId="0A91A8A9" w14:textId="3C071576" w:rsidR="00B5555C" w:rsidRDefault="00000000" w:rsidP="00B5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alias w:val="Policy Number"/>
                <w:tag w:val=""/>
                <w:id w:val="-272014647"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Content>
                <w:r w:rsidR="00491679">
                  <w:t>CHK</w:t>
                </w:r>
                <w:r w:rsidR="00F2226B">
                  <w:t xml:space="preserve"> </w:t>
                </w:r>
                <w:r w:rsidR="00491679">
                  <w:t>-</w:t>
                </w:r>
                <w:r w:rsidR="00F2226B">
                  <w:t xml:space="preserve"> </w:t>
                </w:r>
                <w:r w:rsidR="00A84742">
                  <w:t>202</w:t>
                </w:r>
              </w:sdtContent>
            </w:sdt>
          </w:p>
        </w:tc>
        <w:tc>
          <w:tcPr>
            <w:tcW w:w="531" w:type="pct"/>
            <w:shd w:val="clear" w:color="auto" w:fill="F2F2F2" w:themeFill="background1" w:themeFillShade="F2"/>
          </w:tcPr>
          <w:p w14:paraId="110020DB" w14:textId="77777777" w:rsidR="00B5555C" w:rsidRPr="00402995" w:rsidRDefault="00B5555C" w:rsidP="00B5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Bold"/>
              </w:rPr>
            </w:pPr>
            <w:r w:rsidRPr="00402995">
              <w:rPr>
                <w:rStyle w:val="Bold"/>
              </w:rPr>
              <w:t>Version</w:t>
            </w:r>
          </w:p>
        </w:tc>
        <w:tc>
          <w:tcPr>
            <w:tcW w:w="468" w:type="pct"/>
          </w:tcPr>
          <w:p w14:paraId="4CF933A5" w14:textId="105A9AF5" w:rsidR="00B5555C" w:rsidRPr="00DF6337" w:rsidRDefault="00000000" w:rsidP="00B5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alias w:val="Version Number"/>
                <w:tag w:val=""/>
                <w:id w:val="1961676938"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 w:rsidR="00B5555C">
                  <w:t>V</w:t>
                </w:r>
                <w:r w:rsidR="00D9495C">
                  <w:t>2</w:t>
                </w:r>
              </w:sdtContent>
            </w:sdt>
          </w:p>
        </w:tc>
        <w:tc>
          <w:tcPr>
            <w:tcW w:w="781" w:type="pct"/>
            <w:shd w:val="clear" w:color="auto" w:fill="F2F2F2" w:themeFill="background1" w:themeFillShade="F2"/>
          </w:tcPr>
          <w:p w14:paraId="0F3F22BA" w14:textId="77777777" w:rsidR="00B5555C" w:rsidRPr="00B5555C" w:rsidRDefault="00B5555C" w:rsidP="00B5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Bold"/>
              </w:rPr>
            </w:pPr>
            <w:r w:rsidRPr="00B5555C">
              <w:rPr>
                <w:rStyle w:val="Bold"/>
              </w:rPr>
              <w:t>Review Date</w:t>
            </w:r>
          </w:p>
        </w:tc>
        <w:tc>
          <w:tcPr>
            <w:tcW w:w="1561" w:type="pct"/>
          </w:tcPr>
          <w:p w14:paraId="0423EEA0" w14:textId="4BE8939C" w:rsidR="00B5555C" w:rsidRPr="00DF6337" w:rsidRDefault="00A84742" w:rsidP="00B5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491679" w:rsidRPr="00491679">
              <w:t>3/0</w:t>
            </w:r>
            <w:r>
              <w:t>3</w:t>
            </w:r>
            <w:r w:rsidR="00491679" w:rsidRPr="00491679">
              <w:t>/2022</w:t>
            </w:r>
          </w:p>
        </w:tc>
      </w:tr>
      <w:tr w:rsidR="006A0A71" w14:paraId="1A775212" w14:textId="77777777" w:rsidTr="006A0A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</w:tcPr>
          <w:p w14:paraId="3FC63700" w14:textId="77777777" w:rsidR="006A0A71" w:rsidRPr="00402995" w:rsidRDefault="006A0A71" w:rsidP="00B5555C">
            <w:pPr>
              <w:rPr>
                <w:rStyle w:val="Bold"/>
              </w:rPr>
            </w:pPr>
            <w:r w:rsidRPr="00402995">
              <w:rPr>
                <w:rStyle w:val="Bold"/>
              </w:rPr>
              <w:t>Office Location</w:t>
            </w:r>
          </w:p>
        </w:tc>
        <w:sdt>
          <w:sdtPr>
            <w:rPr>
              <w:rStyle w:val="Highlight"/>
            </w:rPr>
            <w:alias w:val="Company Address"/>
            <w:tag w:val=""/>
            <w:id w:val="-1025240023"/>
            <w:placeholder>
              <w:docPart w:val="28B4A28FBF964634B22CD3E1240B9419"/>
            </w:placeholder>
            <w:dataBinding w:prefixMappings="xmlns:ns0='http://schemas.microsoft.com/office/2006/coverPageProps' " w:xpath="/ns0:CoverPageProperties[1]/ns0:CompanyAddress[1]" w:storeItemID="{55AF091B-3C7A-41E3-B477-F2FDAA23CFDA}"/>
            <w:text/>
          </w:sdtPr>
          <w:sdtContent>
            <w:tc>
              <w:tcPr>
                <w:tcW w:w="1782" w:type="pct"/>
                <w:gridSpan w:val="3"/>
              </w:tcPr>
              <w:p w14:paraId="3238D13E" w14:textId="77777777" w:rsidR="006A0A71" w:rsidRDefault="006A0A71" w:rsidP="00B5555C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2226B">
                  <w:rPr>
                    <w:rStyle w:val="Highlight"/>
                  </w:rPr>
                  <w:t>Insert Office Location</w:t>
                </w:r>
              </w:p>
            </w:tc>
          </w:sdtContent>
        </w:sdt>
        <w:tc>
          <w:tcPr>
            <w:tcW w:w="781" w:type="pct"/>
            <w:shd w:val="clear" w:color="auto" w:fill="F2F2F2" w:themeFill="background1" w:themeFillShade="F2"/>
          </w:tcPr>
          <w:p w14:paraId="48C013FC" w14:textId="77777777" w:rsidR="006A0A71" w:rsidRDefault="006A0A71" w:rsidP="00B5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995">
              <w:rPr>
                <w:rStyle w:val="Bold"/>
              </w:rPr>
              <w:t>Franchisee</w:t>
            </w:r>
          </w:p>
        </w:tc>
        <w:tc>
          <w:tcPr>
            <w:tcW w:w="1561" w:type="pct"/>
          </w:tcPr>
          <w:p w14:paraId="0BCB89EF" w14:textId="5E4165B3" w:rsidR="006A0A71" w:rsidRPr="00F2226B" w:rsidRDefault="00F2226B" w:rsidP="00B5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ghlight"/>
              </w:rPr>
            </w:pPr>
            <w:r w:rsidRPr="00F2226B">
              <w:rPr>
                <w:rStyle w:val="Highlight"/>
              </w:rPr>
              <w:t>Insert Name</w:t>
            </w:r>
          </w:p>
        </w:tc>
      </w:tr>
      <w:tr w:rsidR="008A46BC" w14:paraId="141D79FB" w14:textId="77777777" w:rsidTr="00A847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</w:tcPr>
          <w:p w14:paraId="6E943183" w14:textId="77777777" w:rsidR="008A46BC" w:rsidRPr="008A46BC" w:rsidRDefault="008A46BC" w:rsidP="008A46BC">
            <w:pPr>
              <w:rPr>
                <w:rStyle w:val="Bold"/>
              </w:rPr>
            </w:pPr>
            <w:bookmarkStart w:id="0" w:name="_Toc57307403"/>
            <w:r w:rsidRPr="00402995">
              <w:rPr>
                <w:rStyle w:val="Bold"/>
              </w:rPr>
              <w:t>Instructions</w:t>
            </w:r>
          </w:p>
        </w:tc>
        <w:tc>
          <w:tcPr>
            <w:tcW w:w="4124" w:type="pct"/>
            <w:gridSpan w:val="5"/>
          </w:tcPr>
          <w:p w14:paraId="09C479B6" w14:textId="77777777" w:rsidR="00A84742" w:rsidRPr="00A84742" w:rsidRDefault="00A84742" w:rsidP="00A84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4742">
              <w:t xml:space="preserve">To be completed for all on-hire employees. </w:t>
            </w:r>
          </w:p>
          <w:p w14:paraId="463C588A" w14:textId="5C9B9CF1" w:rsidR="008A46BC" w:rsidRDefault="00A84742" w:rsidP="00A84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4742">
              <w:t>Return on-hire employees will not require an induction within six months of</w:t>
            </w:r>
            <w:r>
              <w:t> </w:t>
            </w:r>
            <w:r w:rsidRPr="00A84742">
              <w:t>first</w:t>
            </w:r>
            <w:r>
              <w:t> </w:t>
            </w:r>
            <w:r w:rsidRPr="00A84742">
              <w:t>employment, unless job site or job description has changed.</w:t>
            </w:r>
          </w:p>
        </w:tc>
      </w:tr>
      <w:tr w:rsidR="00A84742" w14:paraId="199795C0" w14:textId="77777777" w:rsidTr="00A847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</w:tcPr>
          <w:p w14:paraId="0D7458D0" w14:textId="63A4B6E4" w:rsidR="00A84742" w:rsidRPr="00402995" w:rsidRDefault="00A84742" w:rsidP="008A46BC">
            <w:pPr>
              <w:rPr>
                <w:rStyle w:val="Bold"/>
              </w:rPr>
            </w:pPr>
            <w:r w:rsidRPr="00A84742">
              <w:rPr>
                <w:rStyle w:val="Bold"/>
              </w:rPr>
              <w:t>Client</w:t>
            </w:r>
          </w:p>
        </w:tc>
        <w:tc>
          <w:tcPr>
            <w:tcW w:w="4124" w:type="pct"/>
            <w:gridSpan w:val="5"/>
          </w:tcPr>
          <w:p w14:paraId="437FD192" w14:textId="77777777" w:rsidR="00A84742" w:rsidRPr="00A84742" w:rsidRDefault="00A84742" w:rsidP="00A84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84742" w14:paraId="2836EFFA" w14:textId="77777777" w:rsidTr="00FB49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</w:tcPr>
          <w:p w14:paraId="54E73BA1" w14:textId="5DCC69FE" w:rsidR="00A84742" w:rsidRPr="00A84742" w:rsidRDefault="00A84742" w:rsidP="00A84742">
            <w:pPr>
              <w:rPr>
                <w:rStyle w:val="Bold"/>
              </w:rPr>
            </w:pPr>
            <w:r w:rsidRPr="00A84742">
              <w:rPr>
                <w:rStyle w:val="Bold"/>
              </w:rPr>
              <w:t>Induction performed by</w:t>
            </w:r>
          </w:p>
        </w:tc>
        <w:tc>
          <w:tcPr>
            <w:tcW w:w="1782" w:type="pct"/>
            <w:gridSpan w:val="3"/>
          </w:tcPr>
          <w:p w14:paraId="45E77D2F" w14:textId="0590A6F7" w:rsidR="00A84742" w:rsidRPr="00A84742" w:rsidRDefault="00A84742" w:rsidP="00A84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1" w:type="pct"/>
            <w:shd w:val="clear" w:color="auto" w:fill="F2F2F2" w:themeFill="background1" w:themeFillShade="F2"/>
          </w:tcPr>
          <w:p w14:paraId="5CBA4AEA" w14:textId="266A3D53" w:rsidR="00A84742" w:rsidRPr="00A84742" w:rsidRDefault="00A84742" w:rsidP="00A84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4742">
              <w:rPr>
                <w:rStyle w:val="Bold"/>
              </w:rPr>
              <w:t>Induction Date</w:t>
            </w:r>
          </w:p>
        </w:tc>
        <w:tc>
          <w:tcPr>
            <w:tcW w:w="1561" w:type="pct"/>
          </w:tcPr>
          <w:p w14:paraId="71D8E0DA" w14:textId="77777777" w:rsidR="00A84742" w:rsidRDefault="00A84742" w:rsidP="00A84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</w:tbl>
    <w:p w14:paraId="4DAE5F62" w14:textId="29E73300" w:rsidR="00A84742" w:rsidRDefault="00A84742" w:rsidP="00A84742"/>
    <w:tbl>
      <w:tblPr>
        <w:tblStyle w:val="TableRed"/>
        <w:tblW w:w="5000" w:type="pct"/>
        <w:tblLook w:val="01E0" w:firstRow="1" w:lastRow="1" w:firstColumn="1" w:lastColumn="1" w:noHBand="0" w:noVBand="0"/>
      </w:tblPr>
      <w:tblGrid>
        <w:gridCol w:w="6960"/>
        <w:gridCol w:w="676"/>
        <w:gridCol w:w="665"/>
        <w:gridCol w:w="759"/>
      </w:tblGrid>
      <w:tr w:rsidR="001D3073" w:rsidRPr="00C42871" w14:paraId="054F12A7" w14:textId="77777777" w:rsidTr="001D30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01BCA7ED" w14:textId="2FD9A112" w:rsidR="001D3073" w:rsidRPr="001D3073" w:rsidRDefault="001D3073" w:rsidP="001D3073">
            <w:pPr>
              <w:pStyle w:val="TableHeading1"/>
            </w:pPr>
            <w:r w:rsidRPr="001D3073">
              <w:t>Site Induction</w:t>
            </w:r>
          </w:p>
        </w:tc>
        <w:tc>
          <w:tcPr>
            <w:tcW w:w="373" w:type="pct"/>
          </w:tcPr>
          <w:p w14:paraId="3D82D47D" w14:textId="320C1EF2" w:rsidR="001D3073" w:rsidRPr="001D3073" w:rsidRDefault="001D3073" w:rsidP="001D3073">
            <w:pPr>
              <w:pStyle w:val="TableHeading1-Cen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073">
              <w:t>Y</w:t>
            </w:r>
          </w:p>
        </w:tc>
        <w:tc>
          <w:tcPr>
            <w:tcW w:w="367" w:type="pct"/>
          </w:tcPr>
          <w:p w14:paraId="5F1E8B63" w14:textId="160BFCF0" w:rsidR="001D3073" w:rsidRPr="001D3073" w:rsidRDefault="001D3073" w:rsidP="001D3073">
            <w:pPr>
              <w:pStyle w:val="TableHeading1-Cen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073">
              <w:t>N</w:t>
            </w:r>
          </w:p>
        </w:tc>
        <w:tc>
          <w:tcPr>
            <w:tcW w:w="419" w:type="pct"/>
          </w:tcPr>
          <w:p w14:paraId="31D64CDA" w14:textId="64F3408D" w:rsidR="001D3073" w:rsidRPr="001D3073" w:rsidRDefault="001D3073" w:rsidP="001D3073">
            <w:pPr>
              <w:pStyle w:val="TableHeading1-Cen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073">
              <w:t>NA</w:t>
            </w:r>
          </w:p>
        </w:tc>
      </w:tr>
      <w:tr w:rsidR="001D3073" w:rsidRPr="00C42871" w14:paraId="5DF0B688" w14:textId="77777777" w:rsidTr="001D30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17C5DCC8" w14:textId="390AAC38" w:rsidR="001D3073" w:rsidRPr="001D3073" w:rsidRDefault="001D3073" w:rsidP="001D3073">
            <w:r w:rsidRPr="001D3073">
              <w:t>Brief introduction to client company activities</w:t>
            </w:r>
          </w:p>
        </w:tc>
        <w:sdt>
          <w:sdtPr>
            <w:id w:val="622888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1CB3A4CC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374159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32C5EC2B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024741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6E020117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1D3073" w:rsidRPr="00C42871" w14:paraId="7D9A0C86" w14:textId="77777777" w:rsidTr="001D30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27F9CF8B" w14:textId="697DA041" w:rsidR="001D3073" w:rsidRPr="001D3073" w:rsidRDefault="001D3073" w:rsidP="001D3073">
            <w:r w:rsidRPr="001D3073">
              <w:t>Introduction to Supervisor</w:t>
            </w:r>
          </w:p>
        </w:tc>
        <w:sdt>
          <w:sdtPr>
            <w:id w:val="-56456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359BC790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5567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34439E67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80952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2120AD03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1D3073" w:rsidRPr="00C42871" w14:paraId="071C1DCF" w14:textId="77777777" w:rsidTr="001D30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366F0885" w14:textId="1379DB7F" w:rsidR="001D3073" w:rsidRPr="001D3073" w:rsidRDefault="001D3073" w:rsidP="001D3073">
            <w:r w:rsidRPr="001D3073">
              <w:t>Introduction to Work Health &amp; Safety Representative</w:t>
            </w:r>
          </w:p>
        </w:tc>
        <w:sdt>
          <w:sdtPr>
            <w:id w:val="-1505201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5CA6B0AE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581524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01D4DF4D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139771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5E874983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1D3073" w:rsidRPr="00C42871" w14:paraId="37BD55B4" w14:textId="77777777" w:rsidTr="001D30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6E78B6AD" w14:textId="44E6509B" w:rsidR="001D3073" w:rsidRPr="001D3073" w:rsidRDefault="001D3073" w:rsidP="001D3073">
            <w:r w:rsidRPr="001D3073">
              <w:t>Introduction to First Aider</w:t>
            </w:r>
          </w:p>
        </w:tc>
        <w:sdt>
          <w:sdtPr>
            <w:id w:val="1559438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2804F9AB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320395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61EAE179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153063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0AD8BC52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1D3073" w:rsidRPr="00C42871" w14:paraId="3B73815C" w14:textId="77777777" w:rsidTr="001D30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34FF389E" w14:textId="52AF305C" w:rsidR="001D3073" w:rsidRPr="001D3073" w:rsidRDefault="001D3073" w:rsidP="001D3073">
            <w:r w:rsidRPr="001D3073">
              <w:t>Start/finish times, meal and break times</w:t>
            </w:r>
          </w:p>
        </w:tc>
        <w:sdt>
          <w:sdtPr>
            <w:id w:val="725648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3E2BCE14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61074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318DB673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050107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249D23CF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1D3073" w:rsidRPr="00C42871" w14:paraId="1CD7A498" w14:textId="77777777" w:rsidTr="001D30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18E692E8" w14:textId="25DF2266" w:rsidR="001D3073" w:rsidRPr="001D3073" w:rsidRDefault="001D3073" w:rsidP="001D3073">
            <w:r w:rsidRPr="001D3073">
              <w:t>Meal room, toilets and other amenities</w:t>
            </w:r>
          </w:p>
        </w:tc>
        <w:sdt>
          <w:sdtPr>
            <w:id w:val="1323855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609E81D5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269896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3BE7A105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37027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40191216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1D3073" w:rsidRPr="00C42871" w14:paraId="048068ED" w14:textId="77777777" w:rsidTr="001D307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47898429" w14:textId="7C3768E2" w:rsidR="001D3073" w:rsidRPr="001D3073" w:rsidRDefault="001D3073" w:rsidP="001D3073">
            <w:r w:rsidRPr="001D3073">
              <w:t>Issue of any personal protective equipment (PPE)</w:t>
            </w:r>
          </w:p>
        </w:tc>
        <w:sdt>
          <w:sdtPr>
            <w:id w:val="1551043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01A005FF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36021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7312A6BB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509405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2D933C63" w14:textId="77777777" w:rsidR="001D3073" w:rsidRPr="001D3073" w:rsidRDefault="001D3073" w:rsidP="001D3073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D307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</w:tbl>
    <w:p w14:paraId="259C5E5E" w14:textId="1A32E023" w:rsidR="00A84742" w:rsidRDefault="00A84742" w:rsidP="00A84742"/>
    <w:tbl>
      <w:tblPr>
        <w:tblStyle w:val="TableRed"/>
        <w:tblW w:w="5000" w:type="pct"/>
        <w:tblLook w:val="01E0" w:firstRow="1" w:lastRow="1" w:firstColumn="1" w:lastColumn="1" w:noHBand="0" w:noVBand="0"/>
      </w:tblPr>
      <w:tblGrid>
        <w:gridCol w:w="6960"/>
        <w:gridCol w:w="676"/>
        <w:gridCol w:w="665"/>
        <w:gridCol w:w="759"/>
      </w:tblGrid>
      <w:tr w:rsidR="00A86EFD" w:rsidRPr="00C42871" w14:paraId="7DE4B824" w14:textId="77777777" w:rsidTr="00FB49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4B930488" w14:textId="341D423B" w:rsidR="00A86EFD" w:rsidRPr="00A86EFD" w:rsidRDefault="00A86EFD" w:rsidP="00A86EFD">
            <w:pPr>
              <w:pStyle w:val="TableHeading1"/>
            </w:pPr>
            <w:r w:rsidRPr="00A86EFD">
              <w:t>Safety Guidelines</w:t>
            </w:r>
          </w:p>
        </w:tc>
        <w:tc>
          <w:tcPr>
            <w:tcW w:w="373" w:type="pct"/>
          </w:tcPr>
          <w:p w14:paraId="6221B251" w14:textId="77777777" w:rsidR="00A86EFD" w:rsidRPr="00A86EFD" w:rsidRDefault="00A86EFD" w:rsidP="00A86EFD">
            <w:pPr>
              <w:pStyle w:val="TableHeading1-Cen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86EFD">
              <w:t>Y</w:t>
            </w:r>
          </w:p>
        </w:tc>
        <w:tc>
          <w:tcPr>
            <w:tcW w:w="367" w:type="pct"/>
          </w:tcPr>
          <w:p w14:paraId="41C2B042" w14:textId="77777777" w:rsidR="00A86EFD" w:rsidRPr="00A86EFD" w:rsidRDefault="00A86EFD" w:rsidP="00A86EFD">
            <w:pPr>
              <w:pStyle w:val="TableHeading1-Cen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86EFD">
              <w:t>N</w:t>
            </w:r>
          </w:p>
        </w:tc>
        <w:tc>
          <w:tcPr>
            <w:tcW w:w="419" w:type="pct"/>
          </w:tcPr>
          <w:p w14:paraId="64F09DDB" w14:textId="77777777" w:rsidR="00A86EFD" w:rsidRPr="00A86EFD" w:rsidRDefault="00A86EFD" w:rsidP="00A86EFD">
            <w:pPr>
              <w:pStyle w:val="TableHeading1-Cen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86EFD">
              <w:t>NA</w:t>
            </w:r>
          </w:p>
        </w:tc>
      </w:tr>
      <w:tr w:rsidR="00A86EFD" w:rsidRPr="00C42871" w14:paraId="618E5567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412BD4C1" w14:textId="1E7FA068" w:rsidR="00A86EFD" w:rsidRPr="00A86EFD" w:rsidRDefault="00A86EFD" w:rsidP="00A86EFD">
            <w:r w:rsidRPr="00A86EFD">
              <w:t>Employee WHS Duties</w:t>
            </w:r>
          </w:p>
        </w:tc>
        <w:sdt>
          <w:sdtPr>
            <w:id w:val="-1066029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498DB546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814920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5C700B01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184050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516317A1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5048E6AD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2C6F290F" w14:textId="21397326" w:rsidR="00A86EFD" w:rsidRPr="00A86EFD" w:rsidRDefault="00A86EFD" w:rsidP="00A86EFD">
            <w:r w:rsidRPr="00A86EFD">
              <w:t>WHS Policy</w:t>
            </w:r>
          </w:p>
        </w:tc>
        <w:sdt>
          <w:sdtPr>
            <w:id w:val="-1205023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3F86F9B8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8802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3826D672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37143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44FD9BA5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58165F4B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17C65D9B" w14:textId="34034994" w:rsidR="00A86EFD" w:rsidRPr="00A86EFD" w:rsidRDefault="00A86EFD" w:rsidP="00A86EFD">
            <w:r w:rsidRPr="00A86EFD">
              <w:t>Workplace Policies (Bullying, Harassment, Issue Resolution etc)</w:t>
            </w:r>
          </w:p>
        </w:tc>
        <w:sdt>
          <w:sdtPr>
            <w:id w:val="70244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3001C639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356200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4F1E340D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663888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54BFAB2A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0EFA3B57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6D52B5CE" w14:textId="7D2A8542" w:rsidR="00A86EFD" w:rsidRPr="00A86EFD" w:rsidRDefault="00A86EFD" w:rsidP="00A86EFD">
            <w:r w:rsidRPr="00A86EFD">
              <w:t>Emergency evacuation procedures</w:t>
            </w:r>
          </w:p>
        </w:tc>
        <w:sdt>
          <w:sdtPr>
            <w:id w:val="-825825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19159FD1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3933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6DA0D1B1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136802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4D99590E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14DCAF23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30C3367F" w14:textId="634734A7" w:rsidR="00A86EFD" w:rsidRPr="00A86EFD" w:rsidRDefault="00A86EFD" w:rsidP="00A86EFD">
            <w:r w:rsidRPr="00A86EFD">
              <w:t>First aid facilities and procedures</w:t>
            </w:r>
          </w:p>
        </w:tc>
        <w:sdt>
          <w:sdtPr>
            <w:id w:val="55286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4C0E8153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42945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6384292A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50087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602C0C31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799938E1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71378470" w14:textId="3DBBD84A" w:rsidR="00A86EFD" w:rsidRPr="00A86EFD" w:rsidRDefault="00A86EFD" w:rsidP="00A86EFD">
            <w:r w:rsidRPr="00A86EFD">
              <w:t>The workplace’s consultative processes for WHS</w:t>
            </w:r>
          </w:p>
        </w:tc>
        <w:sdt>
          <w:sdtPr>
            <w:id w:val="493997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79E0BBC3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543177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3D902A71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35103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5EB8FB9A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0BF58935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06280C33" w14:textId="6A655EC1" w:rsidR="00A86EFD" w:rsidRPr="00A86EFD" w:rsidRDefault="00A86EFD" w:rsidP="00A86EFD">
            <w:r w:rsidRPr="00A86EFD">
              <w:lastRenderedPageBreak/>
              <w:t>Housekeeping requirements</w:t>
            </w:r>
          </w:p>
        </w:tc>
        <w:sdt>
          <w:sdtPr>
            <w:id w:val="1292169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4968A8C3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307064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4F1F2F6F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09678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7A6B930E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12EF416C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1EF5D121" w14:textId="4DF10414" w:rsidR="00A86EFD" w:rsidRPr="00A86EFD" w:rsidRDefault="00A86EFD" w:rsidP="00A86EFD">
            <w:r w:rsidRPr="00A86EFD">
              <w:t xml:space="preserve">Manual handling and lifting requirements </w:t>
            </w:r>
          </w:p>
        </w:tc>
        <w:sdt>
          <w:sdtPr>
            <w:id w:val="-499572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5764AAAA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2169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4BF42721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513959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708E01FD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34A1E51D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7FAD7F1B" w14:textId="323657AC" w:rsidR="00A86EFD" w:rsidRPr="00A86EFD" w:rsidRDefault="00A86EFD" w:rsidP="00A86EFD">
            <w:r w:rsidRPr="00A86EFD">
              <w:t>Machinery safety requirements</w:t>
            </w:r>
          </w:p>
        </w:tc>
        <w:sdt>
          <w:sdtPr>
            <w:id w:val="-155816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3DF23BD3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1650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10EDE1CD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9900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10FC2847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4C3CB696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41DF61A7" w14:textId="69CE243E" w:rsidR="00A86EFD" w:rsidRPr="00A86EFD" w:rsidRDefault="00A86EFD" w:rsidP="00A86EFD">
            <w:r w:rsidRPr="00A86EFD">
              <w:t>Forklift/mobile equipment and plant safety</w:t>
            </w:r>
          </w:p>
        </w:tc>
        <w:sdt>
          <w:sdtPr>
            <w:id w:val="-139297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31B20E86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420094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16E3EFC4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66121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4171F7D0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6F937B9E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50357208" w14:textId="245158A9" w:rsidR="00A86EFD" w:rsidRPr="00A86EFD" w:rsidRDefault="00A86EFD" w:rsidP="00A86EFD">
            <w:r w:rsidRPr="00A86EFD">
              <w:t>Personal protective equipment (PPE)</w:t>
            </w:r>
          </w:p>
        </w:tc>
        <w:sdt>
          <w:sdtPr>
            <w:id w:val="2043707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2D647912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436593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02856B0E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417524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53689E73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114004C4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07FA4514" w14:textId="5FC301B7" w:rsidR="00A86EFD" w:rsidRPr="00A86EFD" w:rsidRDefault="00A86EFD" w:rsidP="00A86EFD">
            <w:r w:rsidRPr="00A86EFD">
              <w:t>Hot / Cold environments</w:t>
            </w:r>
          </w:p>
        </w:tc>
        <w:sdt>
          <w:sdtPr>
            <w:id w:val="404036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2738BA4D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14384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464FF1FE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255854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040364D5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0F3B1465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60038E52" w14:textId="5725BDC5" w:rsidR="00A86EFD" w:rsidRPr="00A86EFD" w:rsidRDefault="00A86EFD" w:rsidP="00A86EFD">
            <w:r w:rsidRPr="00A86EFD">
              <w:t>Slips, trips and falls</w:t>
            </w:r>
          </w:p>
        </w:tc>
        <w:sdt>
          <w:sdtPr>
            <w:id w:val="-1256670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0377C5B2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966010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24E7F257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97524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7148C1AE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01FCB780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688A149F" w14:textId="5DEE04CF" w:rsidR="00A86EFD" w:rsidRPr="00A86EFD" w:rsidRDefault="00A86EFD" w:rsidP="00A86EFD">
            <w:r w:rsidRPr="00A86EFD">
              <w:t>Confined space requirements</w:t>
            </w:r>
          </w:p>
        </w:tc>
        <w:sdt>
          <w:sdtPr>
            <w:id w:val="345380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1445FEDE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91983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5C4F3BBA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401905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66B3276F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05DEF0C3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4A793843" w14:textId="0F3B55AA" w:rsidR="00A86EFD" w:rsidRPr="00A86EFD" w:rsidRDefault="00A86EFD" w:rsidP="00A86EFD">
            <w:r w:rsidRPr="00A86EFD">
              <w:t>Noise exposure</w:t>
            </w:r>
          </w:p>
        </w:tc>
        <w:sdt>
          <w:sdtPr>
            <w:id w:val="1643227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27702D7F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067952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158E1BBC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31091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07CAB06D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45485CDA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54C70DEE" w14:textId="725213C7" w:rsidR="00A86EFD" w:rsidRPr="00A86EFD" w:rsidRDefault="00A86EFD" w:rsidP="00A86EFD">
            <w:r w:rsidRPr="00A86EFD">
              <w:t>Atmospheric contaminants</w:t>
            </w:r>
          </w:p>
        </w:tc>
        <w:sdt>
          <w:sdtPr>
            <w:id w:val="-1135411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736E39ED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057619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66B12A76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084479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35B6EA54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5F9DA51A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041EE3DA" w14:textId="51CD9BE6" w:rsidR="00A86EFD" w:rsidRPr="00A86EFD" w:rsidRDefault="00A86EFD" w:rsidP="00A86EFD">
            <w:r w:rsidRPr="00A86EFD">
              <w:t>Hazardous chemicals and substances</w:t>
            </w:r>
          </w:p>
        </w:tc>
        <w:sdt>
          <w:sdtPr>
            <w:id w:val="-9369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3017CEB4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39167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1C61A530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519435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690AD516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0C5DCA67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3DD3B6CE" w14:textId="57E2A1E4" w:rsidR="00A86EFD" w:rsidRPr="00A86EFD" w:rsidRDefault="00A86EFD" w:rsidP="00A86EFD">
            <w:r w:rsidRPr="00A86EFD">
              <w:t>Material Safety Data Sheets (MSDS)</w:t>
            </w:r>
          </w:p>
        </w:tc>
        <w:sdt>
          <w:sdtPr>
            <w:id w:val="-2042202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7E18C6F0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88301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1794D7AE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96000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4422F6AB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49BC3DAE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052A8173" w14:textId="2C6991C7" w:rsidR="00A86EFD" w:rsidRPr="00A86EFD" w:rsidRDefault="00A86EFD" w:rsidP="00A86EFD">
            <w:r w:rsidRPr="00A86EFD">
              <w:t xml:space="preserve">Safe Work Method Statements (SWMS) </w:t>
            </w:r>
          </w:p>
        </w:tc>
        <w:sdt>
          <w:sdtPr>
            <w:id w:val="-1802993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4AB4DCD0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23227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1787EEB5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78775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54DD52BF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5FE1729F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55972350" w14:textId="690A52FC" w:rsidR="00A86EFD" w:rsidRPr="00A86EFD" w:rsidRDefault="00A86EFD" w:rsidP="00A86EFD">
            <w:r w:rsidRPr="00A86EFD">
              <w:t>Safe Work Procedures</w:t>
            </w:r>
          </w:p>
        </w:tc>
        <w:sdt>
          <w:sdtPr>
            <w:id w:val="678857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22328B82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066876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081EACBB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700578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1BD545BF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5A43312C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66F72D7A" w14:textId="4C1E89A1" w:rsidR="00A86EFD" w:rsidRPr="00A86EFD" w:rsidRDefault="00A86EFD" w:rsidP="00A86EFD">
            <w:r w:rsidRPr="00A86EFD">
              <w:t>Supervision and training</w:t>
            </w:r>
          </w:p>
        </w:tc>
        <w:sdt>
          <w:sdtPr>
            <w:id w:val="-639800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33989ADB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12484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00798EDE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6285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526A7CD1" w14:textId="77777777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1C581812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4443BC87" w14:textId="26DEB8A5" w:rsidR="00A86EFD" w:rsidRDefault="00A86EFD" w:rsidP="00A86EFD">
            <w:r>
              <w:t>Other (please specify):</w:t>
            </w:r>
          </w:p>
          <w:p w14:paraId="05A710A3" w14:textId="65814909" w:rsidR="00A86EFD" w:rsidRDefault="00A86EFD" w:rsidP="00A86EFD"/>
          <w:p w14:paraId="2BDBBEEE" w14:textId="77777777" w:rsidR="00A86EFD" w:rsidRDefault="00A86EFD" w:rsidP="00A86EFD"/>
          <w:p w14:paraId="6FCA8D7C" w14:textId="77777777" w:rsidR="00A86EFD" w:rsidRDefault="00A86EFD" w:rsidP="00A86EFD"/>
          <w:p w14:paraId="030270B6" w14:textId="476E5BF4" w:rsidR="00A86EFD" w:rsidRPr="00A86EFD" w:rsidRDefault="00A86EFD" w:rsidP="00A86EFD"/>
        </w:tc>
        <w:tc>
          <w:tcPr>
            <w:tcW w:w="373" w:type="pct"/>
          </w:tcPr>
          <w:p w14:paraId="0FAA9969" w14:textId="77777777" w:rsidR="00A86EFD" w:rsidRPr="00A86EFD" w:rsidRDefault="00A86EFD" w:rsidP="00A86EFD">
            <w:pPr>
              <w:pStyle w:val="NormalText-Cen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7" w:type="pct"/>
          </w:tcPr>
          <w:p w14:paraId="1ECC19D4" w14:textId="77777777" w:rsidR="00A86EFD" w:rsidRPr="00A86EFD" w:rsidRDefault="00A86EFD" w:rsidP="00A86EFD">
            <w:pPr>
              <w:pStyle w:val="NormalText-Cen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9" w:type="pct"/>
          </w:tcPr>
          <w:p w14:paraId="1707ABD7" w14:textId="77777777" w:rsidR="00A86EFD" w:rsidRPr="00A86EFD" w:rsidRDefault="00A86EFD" w:rsidP="00A86EFD">
            <w:pPr>
              <w:pStyle w:val="NormalText-Cen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86EFD" w:rsidRPr="00C42871" w14:paraId="40EA4F30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3C982695" w14:textId="6CB072D3" w:rsidR="00A86EFD" w:rsidRPr="00A86EFD" w:rsidRDefault="00A86EFD" w:rsidP="00A86EFD">
            <w:pPr>
              <w:rPr>
                <w:rStyle w:val="Bold"/>
              </w:rPr>
            </w:pPr>
            <w:r w:rsidRPr="00A86EFD">
              <w:rPr>
                <w:rStyle w:val="Bold"/>
              </w:rPr>
              <w:t>Reporting Of Hazards / Incidents / Near Misses</w:t>
            </w:r>
          </w:p>
        </w:tc>
        <w:sdt>
          <w:sdtPr>
            <w:id w:val="-285581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340CF2FA" w14:textId="5F4E67B4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111245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6FD23A48" w14:textId="5DED5708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312009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6F12D7B6" w14:textId="7530A44C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4110B67F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3215DDDC" w14:textId="3E013F8E" w:rsidR="00A86EFD" w:rsidRPr="00A86EFD" w:rsidRDefault="00A86EFD" w:rsidP="00A86EFD">
            <w:pPr>
              <w:rPr>
                <w:rStyle w:val="Bold"/>
              </w:rPr>
            </w:pPr>
            <w:r w:rsidRPr="00A86EFD">
              <w:rPr>
                <w:rStyle w:val="Bold"/>
              </w:rPr>
              <w:t>What To Do If You Are Injured</w:t>
            </w:r>
          </w:p>
        </w:tc>
        <w:sdt>
          <w:sdtPr>
            <w:id w:val="-868831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0BED020A" w14:textId="41E45101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569954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1E73E731" w14:textId="625F12CB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390037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5F79070F" w14:textId="646FE724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A86EFD" w:rsidRPr="00C42871" w14:paraId="12F70E3F" w14:textId="77777777" w:rsidTr="00FB49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1" w:type="pct"/>
          </w:tcPr>
          <w:p w14:paraId="6DB7020F" w14:textId="206B57DA" w:rsidR="00A86EFD" w:rsidRPr="00A86EFD" w:rsidRDefault="00A86EFD" w:rsidP="00A86EFD">
            <w:pPr>
              <w:rPr>
                <w:rStyle w:val="Bold"/>
              </w:rPr>
            </w:pPr>
            <w:r w:rsidRPr="00A86EFD">
              <w:rPr>
                <w:rStyle w:val="Bold"/>
              </w:rPr>
              <w:t>Written Job Description / Details</w:t>
            </w:r>
          </w:p>
        </w:tc>
        <w:sdt>
          <w:sdtPr>
            <w:id w:val="1745287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pct"/>
              </w:tcPr>
              <w:p w14:paraId="20D6D9F6" w14:textId="377D354B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93738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pct"/>
              </w:tcPr>
              <w:p w14:paraId="6D74640B" w14:textId="3E23CA53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4339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9" w:type="pct"/>
              </w:tcPr>
              <w:p w14:paraId="252EE43F" w14:textId="0B9B8746" w:rsidR="00A86EFD" w:rsidRPr="00A86EFD" w:rsidRDefault="00A86EFD" w:rsidP="00A86EFD">
                <w:pPr>
                  <w:pStyle w:val="NormalText-Centr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86EFD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</w:tbl>
    <w:p w14:paraId="48F55365" w14:textId="1179913E" w:rsidR="00A86EFD" w:rsidRDefault="00A86EFD">
      <w:pPr>
        <w:spacing w:before="0" w:after="160" w:line="259" w:lineRule="auto"/>
      </w:pPr>
      <w:r>
        <w:br w:type="page"/>
      </w:r>
    </w:p>
    <w:p w14:paraId="3870520F" w14:textId="48C24AB2" w:rsidR="00491679" w:rsidRPr="00491679" w:rsidRDefault="001E3F20" w:rsidP="00A86EFD">
      <w:pPr>
        <w:pStyle w:val="Heading1"/>
      </w:pPr>
      <w:r w:rsidRPr="004630D1">
        <w:lastRenderedPageBreak/>
        <w:t>Acknowledgement</w:t>
      </w:r>
      <w:r>
        <w:t xml:space="preserve"> </w:t>
      </w:r>
    </w:p>
    <w:p w14:paraId="0C879513" w14:textId="3A0B8C4E" w:rsidR="00491679" w:rsidRDefault="004630D1" w:rsidP="00491679">
      <w:r w:rsidRPr="004630D1">
        <w:t xml:space="preserve">By signing </w:t>
      </w:r>
      <w:proofErr w:type="gramStart"/>
      <w:r w:rsidRPr="004630D1">
        <w:t>below</w:t>
      </w:r>
      <w:proofErr w:type="gramEnd"/>
      <w:r w:rsidRPr="004630D1">
        <w:t xml:space="preserve"> I acknowledge that I have received and understood the induction outlined above</w:t>
      </w:r>
      <w:r w:rsidR="00491679" w:rsidRPr="00491679">
        <w:t>.</w:t>
      </w:r>
      <w:r>
        <w:t xml:space="preserve"> </w:t>
      </w:r>
    </w:p>
    <w:tbl>
      <w:tblPr>
        <w:tblStyle w:val="TableRed"/>
        <w:tblW w:w="5000" w:type="pct"/>
        <w:tblLook w:val="0420" w:firstRow="1" w:lastRow="0" w:firstColumn="0" w:lastColumn="0" w:noHBand="0" w:noVBand="1"/>
      </w:tblPr>
      <w:tblGrid>
        <w:gridCol w:w="3682"/>
        <w:gridCol w:w="1698"/>
        <w:gridCol w:w="3680"/>
      </w:tblGrid>
      <w:tr w:rsidR="001E3F20" w14:paraId="5633D8E7" w14:textId="77777777" w:rsidTr="00A86E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32" w:type="pct"/>
          </w:tcPr>
          <w:p w14:paraId="182CFDBA" w14:textId="334FC963" w:rsidR="001E3F20" w:rsidRDefault="001E3F20" w:rsidP="001E3F20">
            <w:pPr>
              <w:pStyle w:val="TableHeading1"/>
            </w:pPr>
            <w:r>
              <w:t>Name</w:t>
            </w:r>
          </w:p>
        </w:tc>
        <w:tc>
          <w:tcPr>
            <w:tcW w:w="937" w:type="pct"/>
          </w:tcPr>
          <w:p w14:paraId="110E7681" w14:textId="63FE706A" w:rsidR="001E3F20" w:rsidRDefault="001E3F20" w:rsidP="001E3F20">
            <w:pPr>
              <w:pStyle w:val="TableHeading1"/>
            </w:pPr>
            <w:r>
              <w:t>Date</w:t>
            </w:r>
          </w:p>
        </w:tc>
        <w:tc>
          <w:tcPr>
            <w:tcW w:w="2031" w:type="pct"/>
          </w:tcPr>
          <w:p w14:paraId="72E4F399" w14:textId="05D65434" w:rsidR="001E3F20" w:rsidRDefault="001E3F20" w:rsidP="001E3F20">
            <w:pPr>
              <w:pStyle w:val="TableHeading1"/>
            </w:pPr>
            <w:r>
              <w:t>Signature</w:t>
            </w:r>
          </w:p>
        </w:tc>
      </w:tr>
      <w:tr w:rsidR="001E3F20" w14:paraId="4DFEF4BA" w14:textId="77777777" w:rsidTr="00A86EFD">
        <w:trPr>
          <w:trHeight w:val="850"/>
        </w:trPr>
        <w:tc>
          <w:tcPr>
            <w:tcW w:w="2032" w:type="pct"/>
          </w:tcPr>
          <w:p w14:paraId="7BAFEE64" w14:textId="77777777" w:rsidR="001E3F20" w:rsidRDefault="001E3F20" w:rsidP="001E3F20"/>
        </w:tc>
        <w:tc>
          <w:tcPr>
            <w:tcW w:w="937" w:type="pct"/>
          </w:tcPr>
          <w:p w14:paraId="2B07BA20" w14:textId="77777777" w:rsidR="001E3F20" w:rsidRDefault="001E3F20" w:rsidP="001E3F20"/>
        </w:tc>
        <w:tc>
          <w:tcPr>
            <w:tcW w:w="2031" w:type="pct"/>
          </w:tcPr>
          <w:p w14:paraId="627C1A04" w14:textId="77777777" w:rsidR="001E3F20" w:rsidRDefault="001E3F20" w:rsidP="001E3F20"/>
        </w:tc>
      </w:tr>
      <w:tr w:rsidR="00A86EFD" w14:paraId="0F13AE16" w14:textId="77777777" w:rsidTr="00FB496E">
        <w:trPr>
          <w:trHeight w:val="850"/>
        </w:trPr>
        <w:tc>
          <w:tcPr>
            <w:tcW w:w="2032" w:type="pct"/>
          </w:tcPr>
          <w:p w14:paraId="6C1C3562" w14:textId="77777777" w:rsidR="00A86EFD" w:rsidRDefault="00A86EFD" w:rsidP="00FB496E"/>
        </w:tc>
        <w:tc>
          <w:tcPr>
            <w:tcW w:w="937" w:type="pct"/>
          </w:tcPr>
          <w:p w14:paraId="1138F275" w14:textId="77777777" w:rsidR="00A86EFD" w:rsidRDefault="00A86EFD" w:rsidP="00FB496E"/>
        </w:tc>
        <w:tc>
          <w:tcPr>
            <w:tcW w:w="2031" w:type="pct"/>
          </w:tcPr>
          <w:p w14:paraId="50BA1DBD" w14:textId="77777777" w:rsidR="00A86EFD" w:rsidRDefault="00A86EFD" w:rsidP="00FB496E"/>
        </w:tc>
      </w:tr>
      <w:tr w:rsidR="001E3F20" w14:paraId="7C105C4E" w14:textId="77777777" w:rsidTr="00A86EFD">
        <w:trPr>
          <w:trHeight w:val="850"/>
        </w:trPr>
        <w:tc>
          <w:tcPr>
            <w:tcW w:w="2032" w:type="pct"/>
          </w:tcPr>
          <w:p w14:paraId="68FD262A" w14:textId="77777777" w:rsidR="001E3F20" w:rsidRDefault="001E3F20" w:rsidP="001E3F20"/>
        </w:tc>
        <w:tc>
          <w:tcPr>
            <w:tcW w:w="937" w:type="pct"/>
          </w:tcPr>
          <w:p w14:paraId="77B847B7" w14:textId="77777777" w:rsidR="001E3F20" w:rsidRDefault="001E3F20" w:rsidP="001E3F20"/>
        </w:tc>
        <w:tc>
          <w:tcPr>
            <w:tcW w:w="2031" w:type="pct"/>
          </w:tcPr>
          <w:p w14:paraId="73A42AF1" w14:textId="77777777" w:rsidR="001E3F20" w:rsidRDefault="001E3F20" w:rsidP="001E3F20"/>
        </w:tc>
      </w:tr>
      <w:tr w:rsidR="001E3F20" w14:paraId="53F082C4" w14:textId="77777777" w:rsidTr="00A86EFD">
        <w:trPr>
          <w:trHeight w:val="850"/>
        </w:trPr>
        <w:tc>
          <w:tcPr>
            <w:tcW w:w="2032" w:type="pct"/>
          </w:tcPr>
          <w:p w14:paraId="5C91788E" w14:textId="77777777" w:rsidR="001E3F20" w:rsidRDefault="001E3F20" w:rsidP="001E3F20"/>
        </w:tc>
        <w:tc>
          <w:tcPr>
            <w:tcW w:w="937" w:type="pct"/>
          </w:tcPr>
          <w:p w14:paraId="24FE87D7" w14:textId="77777777" w:rsidR="001E3F20" w:rsidRDefault="001E3F20" w:rsidP="001E3F20"/>
        </w:tc>
        <w:tc>
          <w:tcPr>
            <w:tcW w:w="2031" w:type="pct"/>
          </w:tcPr>
          <w:p w14:paraId="53ADF72E" w14:textId="77777777" w:rsidR="001E3F20" w:rsidRDefault="001E3F20" w:rsidP="001E3F20"/>
        </w:tc>
      </w:tr>
      <w:tr w:rsidR="001E3F20" w14:paraId="3288BDD7" w14:textId="77777777" w:rsidTr="00A86EFD">
        <w:trPr>
          <w:trHeight w:val="850"/>
        </w:trPr>
        <w:tc>
          <w:tcPr>
            <w:tcW w:w="2032" w:type="pct"/>
          </w:tcPr>
          <w:p w14:paraId="1E150710" w14:textId="794C224A" w:rsidR="001E3F20" w:rsidRDefault="001E3F20" w:rsidP="00CB29B6"/>
        </w:tc>
        <w:tc>
          <w:tcPr>
            <w:tcW w:w="937" w:type="pct"/>
          </w:tcPr>
          <w:p w14:paraId="27BCAEEE" w14:textId="27B2A841" w:rsidR="001E3F20" w:rsidRDefault="001E3F20" w:rsidP="00CB29B6"/>
        </w:tc>
        <w:tc>
          <w:tcPr>
            <w:tcW w:w="2031" w:type="pct"/>
          </w:tcPr>
          <w:p w14:paraId="0C8FAA32" w14:textId="77777777" w:rsidR="001E3F20" w:rsidRDefault="001E3F20" w:rsidP="00CB29B6"/>
        </w:tc>
      </w:tr>
    </w:tbl>
    <w:p w14:paraId="04557330" w14:textId="77777777" w:rsidR="00491679" w:rsidRDefault="00491679" w:rsidP="00491679">
      <w:pPr>
        <w:pStyle w:val="NoSpacing"/>
      </w:pPr>
    </w:p>
    <w:sectPr w:rsidR="00491679" w:rsidSect="006A0A71"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418" w:bottom="1418" w:left="1418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5AEF0A" w14:textId="77777777" w:rsidR="004670BA" w:rsidRDefault="004670BA" w:rsidP="00E47D2D">
      <w:pPr>
        <w:spacing w:before="0" w:after="0"/>
      </w:pPr>
      <w:r>
        <w:separator/>
      </w:r>
    </w:p>
  </w:endnote>
  <w:endnote w:type="continuationSeparator" w:id="0">
    <w:p w14:paraId="68FF5427" w14:textId="77777777" w:rsidR="004670BA" w:rsidRDefault="004670BA" w:rsidP="00E47D2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04E0A54-65BE-4737-B248-DD01DC527628}"/>
    <w:embedBold r:id="rId2" w:fontKey="{896CB7DC-0750-4763-8E02-8E98843B54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00AB24-9236-478C-A8FD-D50B17F5A38A}"/>
    <w:embedBold r:id="rId4" w:fontKey="{55EC140E-6102-41FE-8CBD-0DE8A673599E}"/>
    <w:embedItalic r:id="rId5" w:fontKey="{E94BE6AC-CAB8-41AD-B1C4-6596894C6385}"/>
    <w:embedBoldItalic r:id="rId6" w:fontKey="{D58591CC-BA1F-4BBC-B73E-76AE626140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974779B-424F-4E79-936D-E7B7C26B1F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6D50DD1E-33C0-4BDD-A3ED-6C8473CD2D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3D124D3-A68A-414D-BCAD-49CFA8CF0F01}"/>
    <w:embedBold r:id="rId10" w:fontKey="{0E190B03-B34D-4482-8F74-C5C808EDB6AE}"/>
    <w:embedItalic r:id="rId11" w:fontKey="{26FE8DD5-27DD-464B-B6AB-046EE2E2BA33}"/>
  </w:font>
  <w:font w:name="Tenorite">
    <w:altName w:val="Calibri"/>
    <w:charset w:val="00"/>
    <w:family w:val="auto"/>
    <w:pitch w:val="variable"/>
    <w:sig w:usb0="80000003" w:usb1="00000001" w:usb2="00000000" w:usb3="00000000" w:csb0="00000001" w:csb1="00000000"/>
    <w:embedRegular r:id="rId12" w:fontKey="{AFF3C5C1-4A9A-4470-9B36-AEFC5DD0D78C}"/>
    <w:embedBold r:id="rId13" w:fontKey="{7BD02D3D-0DC1-49C3-973A-465119F337DE}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C91B7055-D9BC-487B-A526-A25AFB152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"/>
      <w:gridCol w:w="7370"/>
      <w:gridCol w:w="850"/>
    </w:tblGrid>
    <w:tr w:rsidR="006A0A71" w14:paraId="5662E065" w14:textId="77777777" w:rsidTr="0062043F">
      <w:trPr>
        <w:trHeight w:val="680"/>
      </w:trPr>
      <w:tc>
        <w:tcPr>
          <w:tcW w:w="850" w:type="dxa"/>
          <w:vAlign w:val="center"/>
        </w:tcPr>
        <w:p w14:paraId="048EF9C1" w14:textId="77777777" w:rsidR="006A0A71" w:rsidRPr="00353A60" w:rsidRDefault="006A0A71" w:rsidP="006A0A71">
          <w:pPr>
            <w:pStyle w:val="Footer"/>
          </w:pPr>
          <w:r>
            <w:rPr>
              <w:noProof/>
            </w:rPr>
            <w:drawing>
              <wp:inline distT="0" distB="0" distL="0" distR="0" wp14:anchorId="367A6ABC" wp14:editId="115D90FB">
                <wp:extent cx="466100" cy="288000"/>
                <wp:effectExtent l="0" t="0" r="0" b="0"/>
                <wp:docPr id="5" name="Picture 5" descr="Shape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Shape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1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0" w:type="dxa"/>
          <w:vAlign w:val="center"/>
        </w:tcPr>
        <w:p w14:paraId="7C1021D7" w14:textId="77777777" w:rsidR="006A0A71" w:rsidRPr="00F86263" w:rsidRDefault="006A0A71" w:rsidP="006A0A71">
          <w:pPr>
            <w:pStyle w:val="Footer"/>
          </w:pPr>
          <w:r w:rsidRPr="006238D5">
            <w:rPr>
              <w:rStyle w:val="Bold"/>
            </w:rPr>
            <w:t>Workforce Extensions</w:t>
          </w:r>
          <w:r w:rsidRPr="00F86263">
            <w:t> </w:t>
          </w:r>
          <w:sdt>
            <w:sdtPr>
              <w:alias w:val="Company Address"/>
              <w:tag w:val=""/>
              <w:id w:val="-1163933990"/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r>
                <w:t>Insert Office Location</w:t>
              </w:r>
            </w:sdtContent>
          </w:sdt>
        </w:p>
        <w:p w14:paraId="11EF23A8" w14:textId="45B8DA92" w:rsidR="006A0A71" w:rsidRPr="00CF0BA0" w:rsidRDefault="00000000" w:rsidP="006A0A71">
          <w:pPr>
            <w:pStyle w:val="Footer"/>
          </w:pPr>
          <w:sdt>
            <w:sdtPr>
              <w:alias w:val="Policy Number"/>
              <w:tag w:val=""/>
              <w:id w:val="32236094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Content>
              <w:r w:rsidR="00F2226B">
                <w:t>CHK - 202</w:t>
              </w:r>
            </w:sdtContent>
          </w:sdt>
          <w:r w:rsidR="006A0A71" w:rsidRPr="00F86263">
            <w:t> </w:t>
          </w:r>
          <w:fldSimple w:instr=" STYLEREF  &quot;Title&quot;  \* MERGEFORMAT ">
            <w:r w:rsidR="00A86EFD">
              <w:rPr>
                <w:noProof/>
              </w:rPr>
              <w:t>Client Induction Checklist and Acknowledgement Form</w:t>
            </w:r>
          </w:fldSimple>
          <w:r w:rsidR="006A0A71" w:rsidRPr="00F86263">
            <w:t> </w:t>
          </w:r>
          <w:sdt>
            <w:sdtPr>
              <w:alias w:val="Version Number"/>
              <w:tag w:val=""/>
              <w:id w:val="-746490747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 w:rsidR="00D9495C">
                <w:t>V2</w:t>
              </w:r>
            </w:sdtContent>
          </w:sdt>
        </w:p>
      </w:tc>
      <w:tc>
        <w:tcPr>
          <w:tcW w:w="850" w:type="dxa"/>
          <w:vAlign w:val="center"/>
        </w:tcPr>
        <w:p w14:paraId="1E379BDB" w14:textId="77777777" w:rsidR="006A0A71" w:rsidRPr="008D23B4" w:rsidRDefault="006A0A71" w:rsidP="006A0A71">
          <w:pPr>
            <w:pStyle w:val="FooterRight"/>
          </w:pPr>
          <w:r w:rsidRPr="00350ADD">
            <w:fldChar w:fldCharType="begin"/>
          </w:r>
          <w:r w:rsidRPr="00350ADD">
            <w:instrText xml:space="preserve"> PAGE </w:instrText>
          </w:r>
          <w:r w:rsidRPr="00350ADD">
            <w:fldChar w:fldCharType="separate"/>
          </w:r>
          <w:r>
            <w:t>1</w:t>
          </w:r>
          <w:r w:rsidRPr="00350ADD">
            <w:fldChar w:fldCharType="end"/>
          </w:r>
          <w:r w:rsidRPr="00350ADD">
            <w:t xml:space="preserve"> of </w:t>
          </w:r>
          <w:r w:rsidR="00000000">
            <w:fldChar w:fldCharType="begin"/>
          </w:r>
          <w:r w:rsidR="00000000">
            <w:instrText xml:space="preserve"> NUMPAGES  </w:instrText>
          </w:r>
          <w:r w:rsidR="00000000">
            <w:fldChar w:fldCharType="separate"/>
          </w:r>
          <w:r>
            <w:t>2</w:t>
          </w:r>
          <w:r w:rsidR="00000000">
            <w:fldChar w:fldCharType="end"/>
          </w:r>
        </w:p>
      </w:tc>
    </w:tr>
  </w:tbl>
  <w:p w14:paraId="2A47799B" w14:textId="77777777" w:rsidR="006A0A71" w:rsidRDefault="006A0A71" w:rsidP="006A0A71">
    <w:pPr>
      <w:pStyle w:val="NoSpacing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"/>
      <w:gridCol w:w="7370"/>
      <w:gridCol w:w="850"/>
    </w:tblGrid>
    <w:tr w:rsidR="00DF6337" w14:paraId="4614CD9B" w14:textId="77777777" w:rsidTr="00C94E75">
      <w:trPr>
        <w:trHeight w:val="680"/>
      </w:trPr>
      <w:tc>
        <w:tcPr>
          <w:tcW w:w="850" w:type="dxa"/>
          <w:vAlign w:val="center"/>
        </w:tcPr>
        <w:p w14:paraId="0B5D193C" w14:textId="77777777" w:rsidR="00DF6337" w:rsidRPr="00353A60" w:rsidRDefault="00DF6337" w:rsidP="00DF6337">
          <w:pPr>
            <w:pStyle w:val="Footer"/>
          </w:pPr>
          <w:r>
            <w:rPr>
              <w:noProof/>
            </w:rPr>
            <w:drawing>
              <wp:inline distT="0" distB="0" distL="0" distR="0" wp14:anchorId="4D8FA920" wp14:editId="1B581675">
                <wp:extent cx="466100" cy="288000"/>
                <wp:effectExtent l="0" t="0" r="0" b="0"/>
                <wp:docPr id="4" name="Picture 4" descr="Shape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Shape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1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0" w:type="dxa"/>
          <w:vAlign w:val="center"/>
        </w:tcPr>
        <w:p w14:paraId="0D9DD8EF" w14:textId="77777777" w:rsidR="00DF6337" w:rsidRPr="00F86263" w:rsidRDefault="00DF6337" w:rsidP="00DF6337">
          <w:pPr>
            <w:pStyle w:val="Footer"/>
          </w:pPr>
          <w:r w:rsidRPr="006238D5">
            <w:rPr>
              <w:rStyle w:val="Bold"/>
            </w:rPr>
            <w:t>Workforce Extensions</w:t>
          </w:r>
          <w:r w:rsidRPr="00F86263">
            <w:t> </w:t>
          </w:r>
          <w:sdt>
            <w:sdtPr>
              <w:alias w:val="Company Address"/>
              <w:tag w:val=""/>
              <w:id w:val="-1893725419"/>
              <w:placeholder>
                <w:docPart w:val="857FA3EFCF6F4B1C8D3067285AA7BE92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r>
                <w:t>Insert Office Location</w:t>
              </w:r>
            </w:sdtContent>
          </w:sdt>
        </w:p>
        <w:p w14:paraId="7B97FCE5" w14:textId="35396B8F" w:rsidR="00DF6337" w:rsidRPr="00CF0BA0" w:rsidRDefault="00000000" w:rsidP="00DF6337">
          <w:pPr>
            <w:pStyle w:val="Footer"/>
          </w:pPr>
          <w:sdt>
            <w:sdtPr>
              <w:alias w:val="Policy Number"/>
              <w:tag w:val=""/>
              <w:id w:val="1582722323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Content>
              <w:r w:rsidR="00F2226B">
                <w:t>CHK - 202</w:t>
              </w:r>
            </w:sdtContent>
          </w:sdt>
          <w:r w:rsidR="00DF6337" w:rsidRPr="00F86263">
            <w:t> </w:t>
          </w:r>
          <w:fldSimple w:instr=" STYLEREF  &quot;Title&quot;  \* MERGEFORMAT ">
            <w:r w:rsidR="000152DB">
              <w:rPr>
                <w:noProof/>
              </w:rPr>
              <w:t>Client Induction Checklist and Acknowledgement Form</w:t>
            </w:r>
          </w:fldSimple>
          <w:r w:rsidR="00DF6337" w:rsidRPr="00F86263">
            <w:t> </w:t>
          </w:r>
          <w:sdt>
            <w:sdtPr>
              <w:alias w:val="Version Number"/>
              <w:tag w:val=""/>
              <w:id w:val="-623928367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 w:rsidR="00D9495C">
                <w:t>V2</w:t>
              </w:r>
            </w:sdtContent>
          </w:sdt>
        </w:p>
      </w:tc>
      <w:tc>
        <w:tcPr>
          <w:tcW w:w="850" w:type="dxa"/>
          <w:vAlign w:val="center"/>
        </w:tcPr>
        <w:p w14:paraId="10CDE69D" w14:textId="77777777" w:rsidR="00DF6337" w:rsidRPr="008D23B4" w:rsidRDefault="00DF6337" w:rsidP="00DF6337">
          <w:pPr>
            <w:pStyle w:val="FooterRight"/>
          </w:pPr>
          <w:r w:rsidRPr="00350ADD">
            <w:fldChar w:fldCharType="begin"/>
          </w:r>
          <w:r w:rsidRPr="00350ADD">
            <w:instrText xml:space="preserve"> PAGE </w:instrText>
          </w:r>
          <w:r w:rsidRPr="00350ADD">
            <w:fldChar w:fldCharType="separate"/>
          </w:r>
          <w:r>
            <w:t>1</w:t>
          </w:r>
          <w:r w:rsidRPr="00350ADD">
            <w:fldChar w:fldCharType="end"/>
          </w:r>
          <w:r w:rsidRPr="00350ADD">
            <w:t xml:space="preserve"> of </w:t>
          </w:r>
          <w:r w:rsidR="00F2226B">
            <w:fldChar w:fldCharType="begin"/>
          </w:r>
          <w:r w:rsidR="00F2226B">
            <w:instrText xml:space="preserve"> NUMPAGES  </w:instrText>
          </w:r>
          <w:r w:rsidR="00F2226B">
            <w:fldChar w:fldCharType="separate"/>
          </w:r>
          <w:r>
            <w:t>2</w:t>
          </w:r>
          <w:r w:rsidR="00F2226B">
            <w:fldChar w:fldCharType="end"/>
          </w:r>
        </w:p>
      </w:tc>
    </w:tr>
  </w:tbl>
  <w:p w14:paraId="27209278" w14:textId="77777777" w:rsidR="00DF6337" w:rsidRDefault="00DF6337" w:rsidP="00DF6337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"/>
      <w:gridCol w:w="7370"/>
      <w:gridCol w:w="850"/>
    </w:tblGrid>
    <w:tr w:rsidR="00C701DA" w14:paraId="155EAD46" w14:textId="77777777" w:rsidTr="00C94E75">
      <w:trPr>
        <w:trHeight w:val="680"/>
      </w:trPr>
      <w:tc>
        <w:tcPr>
          <w:tcW w:w="850" w:type="dxa"/>
          <w:vAlign w:val="center"/>
        </w:tcPr>
        <w:p w14:paraId="26C5F0EF" w14:textId="77777777" w:rsidR="00C701DA" w:rsidRPr="00353A60" w:rsidRDefault="00C701DA" w:rsidP="00C701DA">
          <w:pPr>
            <w:pStyle w:val="Footer"/>
          </w:pPr>
          <w:r>
            <w:rPr>
              <w:noProof/>
            </w:rPr>
            <w:drawing>
              <wp:inline distT="0" distB="0" distL="0" distR="0" wp14:anchorId="6AD9885D" wp14:editId="365155E4">
                <wp:extent cx="466100" cy="288000"/>
                <wp:effectExtent l="0" t="0" r="0" b="0"/>
                <wp:docPr id="3" name="Picture 3" descr="Shape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Shape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1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0" w:type="dxa"/>
          <w:vAlign w:val="center"/>
        </w:tcPr>
        <w:p w14:paraId="12B8D951" w14:textId="77777777" w:rsidR="00C701DA" w:rsidRPr="00F86263" w:rsidRDefault="00C701DA" w:rsidP="00C701DA">
          <w:pPr>
            <w:pStyle w:val="Footer"/>
          </w:pPr>
          <w:r w:rsidRPr="006238D5">
            <w:rPr>
              <w:rStyle w:val="Bold"/>
            </w:rPr>
            <w:t>Workforce Extensions</w:t>
          </w:r>
          <w:r w:rsidR="00DF6337" w:rsidRPr="00F86263">
            <w:t> </w:t>
          </w:r>
          <w:sdt>
            <w:sdtPr>
              <w:alias w:val="Company Address"/>
              <w:tag w:val=""/>
              <w:id w:val="-1967345388"/>
              <w:placeholder>
                <w:docPart w:val="28B4A28FBF964634B22CD3E1240B9419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r w:rsidR="00DF6337">
                <w:t>Insert Office Location</w:t>
              </w:r>
            </w:sdtContent>
          </w:sdt>
        </w:p>
        <w:p w14:paraId="5875BFC2" w14:textId="7BACEC61" w:rsidR="00C701DA" w:rsidRPr="00CF0BA0" w:rsidRDefault="00000000" w:rsidP="00C701DA">
          <w:pPr>
            <w:pStyle w:val="Footer"/>
          </w:pPr>
          <w:sdt>
            <w:sdtPr>
              <w:alias w:val="Policy Number"/>
              <w:tag w:val=""/>
              <w:id w:val="1270277338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Content>
              <w:r w:rsidR="00F2226B">
                <w:t>CHK - 202</w:t>
              </w:r>
            </w:sdtContent>
          </w:sdt>
          <w:r w:rsidR="00C701DA" w:rsidRPr="00F86263">
            <w:t> </w:t>
          </w:r>
          <w:fldSimple w:instr=" STYLEREF  &quot;Title&quot;  \* MERGEFORMAT ">
            <w:r w:rsidR="000152DB">
              <w:rPr>
                <w:noProof/>
              </w:rPr>
              <w:t>Client Induction Checklist and Acknowledgement Form</w:t>
            </w:r>
          </w:fldSimple>
          <w:r w:rsidR="00C701DA" w:rsidRPr="00F86263">
            <w:t> </w:t>
          </w:r>
          <w:sdt>
            <w:sdtPr>
              <w:alias w:val="Version Number"/>
              <w:tag w:val=""/>
              <w:id w:val="-519694678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 w:rsidR="00D9495C">
                <w:t>V2</w:t>
              </w:r>
            </w:sdtContent>
          </w:sdt>
        </w:p>
      </w:tc>
      <w:tc>
        <w:tcPr>
          <w:tcW w:w="850" w:type="dxa"/>
          <w:vAlign w:val="center"/>
        </w:tcPr>
        <w:p w14:paraId="384A4C52" w14:textId="77777777" w:rsidR="00C701DA" w:rsidRPr="008D23B4" w:rsidRDefault="00C701DA" w:rsidP="00C701DA">
          <w:pPr>
            <w:pStyle w:val="FooterRight"/>
          </w:pPr>
          <w:r w:rsidRPr="00350ADD">
            <w:fldChar w:fldCharType="begin"/>
          </w:r>
          <w:r w:rsidRPr="00350ADD">
            <w:instrText xml:space="preserve"> PAGE </w:instrText>
          </w:r>
          <w:r w:rsidRPr="00350ADD">
            <w:fldChar w:fldCharType="separate"/>
          </w:r>
          <w:r>
            <w:t>2</w:t>
          </w:r>
          <w:r w:rsidRPr="00350ADD">
            <w:fldChar w:fldCharType="end"/>
          </w:r>
          <w:r w:rsidRPr="00350ADD">
            <w:t xml:space="preserve"> of </w:t>
          </w:r>
          <w:r w:rsidR="00F2226B">
            <w:fldChar w:fldCharType="begin"/>
          </w:r>
          <w:r w:rsidR="00F2226B">
            <w:instrText xml:space="preserve"> NUMPAGES  </w:instrText>
          </w:r>
          <w:r w:rsidR="00F2226B">
            <w:fldChar w:fldCharType="separate"/>
          </w:r>
          <w:r>
            <w:t>2</w:t>
          </w:r>
          <w:r w:rsidR="00F2226B">
            <w:fldChar w:fldCharType="end"/>
          </w:r>
        </w:p>
      </w:tc>
    </w:tr>
  </w:tbl>
  <w:p w14:paraId="6C2A14D8" w14:textId="77777777" w:rsidR="00C701DA" w:rsidRDefault="00C701DA" w:rsidP="00C701D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273F80" w14:textId="77777777" w:rsidR="004670BA" w:rsidRDefault="004670BA" w:rsidP="00E47D2D">
      <w:pPr>
        <w:spacing w:before="0" w:after="0"/>
      </w:pPr>
      <w:r>
        <w:separator/>
      </w:r>
    </w:p>
  </w:footnote>
  <w:footnote w:type="continuationSeparator" w:id="0">
    <w:p w14:paraId="46F16D46" w14:textId="77777777" w:rsidR="004670BA" w:rsidRDefault="004670BA" w:rsidP="00E47D2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5"/>
      <w:gridCol w:w="4535"/>
    </w:tblGrid>
    <w:tr w:rsidR="00AA2B5E" w14:paraId="490D8FEB" w14:textId="77777777" w:rsidTr="00B81A11">
      <w:trPr>
        <w:trHeight w:val="794"/>
      </w:trPr>
      <w:tc>
        <w:tcPr>
          <w:tcW w:w="4519" w:type="dxa"/>
          <w:vAlign w:val="center"/>
        </w:tcPr>
        <w:p w14:paraId="3979CBF3" w14:textId="77777777" w:rsidR="00AA2B5E" w:rsidRPr="00CB4503" w:rsidRDefault="00AA2B5E" w:rsidP="00AA2B5E">
          <w:pPr>
            <w:pStyle w:val="HeaderTitle"/>
          </w:pPr>
        </w:p>
      </w:tc>
      <w:tc>
        <w:tcPr>
          <w:tcW w:w="4519" w:type="dxa"/>
          <w:vAlign w:val="center"/>
        </w:tcPr>
        <w:p w14:paraId="1091EBBE" w14:textId="77777777" w:rsidR="00AA2B5E" w:rsidRPr="00AA2B5E" w:rsidRDefault="00AA2B5E" w:rsidP="00AA2B5E">
          <w:pPr>
            <w:pStyle w:val="HeaderRight"/>
          </w:pPr>
          <w:r w:rsidRPr="00AA2B5E">
            <w:rPr>
              <w:noProof/>
            </w:rPr>
            <w:drawing>
              <wp:inline distT="0" distB="0" distL="0" distR="0" wp14:anchorId="1D623436" wp14:editId="5B79CDD0">
                <wp:extent cx="1712456" cy="360000"/>
                <wp:effectExtent l="0" t="0" r="2540" b="2540"/>
                <wp:docPr id="2" name="Picture 2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245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A2B5E" w14:paraId="15837111" w14:textId="77777777" w:rsidTr="00AA2B5E">
      <w:trPr>
        <w:trHeight w:val="283"/>
      </w:trPr>
      <w:tc>
        <w:tcPr>
          <w:tcW w:w="4519" w:type="dxa"/>
          <w:vAlign w:val="center"/>
        </w:tcPr>
        <w:p w14:paraId="2857178B" w14:textId="77777777" w:rsidR="00AA2B5E" w:rsidRPr="00CB4503" w:rsidRDefault="00AA2B5E" w:rsidP="00AA2B5E">
          <w:pPr>
            <w:pStyle w:val="HeaderTitle"/>
          </w:pPr>
        </w:p>
      </w:tc>
      <w:tc>
        <w:tcPr>
          <w:tcW w:w="4519" w:type="dxa"/>
          <w:vAlign w:val="center"/>
        </w:tcPr>
        <w:p w14:paraId="302EFBED" w14:textId="77777777" w:rsidR="00AA2B5E" w:rsidRPr="00AA2B5E" w:rsidRDefault="00AA2B5E" w:rsidP="00AA2B5E">
          <w:pPr>
            <w:pStyle w:val="HeaderRight"/>
          </w:pPr>
        </w:p>
      </w:tc>
    </w:tr>
  </w:tbl>
  <w:p w14:paraId="6E9554F7" w14:textId="77777777" w:rsidR="00AA2B5E" w:rsidRPr="001A2C62" w:rsidRDefault="00AA2B5E" w:rsidP="00AA2B5E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CA6532"/>
    <w:multiLevelType w:val="multilevel"/>
    <w:tmpl w:val="EB86F800"/>
    <w:lvl w:ilvl="0">
      <w:start w:val="1"/>
      <w:numFmt w:val="bullet"/>
      <w:pStyle w:val="BulletLis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 w:themeColor="accent1"/>
        <w:position w:val="0"/>
        <w:sz w:val="20"/>
      </w:rPr>
    </w:lvl>
    <w:lvl w:ilvl="1">
      <w:start w:val="1"/>
      <w:numFmt w:val="bullet"/>
      <w:pStyle w:val="BulletList2"/>
      <w:lvlText w:val="–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FF0000" w:themeColor="accent1"/>
      </w:rPr>
    </w:lvl>
    <w:lvl w:ilvl="2">
      <w:start w:val="1"/>
      <w:numFmt w:val="bullet"/>
      <w:pStyle w:val="BulletList3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  <w:color w:val="FF0000" w:themeColor="accent1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C83545C"/>
    <w:multiLevelType w:val="multilevel"/>
    <w:tmpl w:val="F40ADB30"/>
    <w:lvl w:ilvl="0">
      <w:start w:val="1"/>
      <w:numFmt w:val="decimal"/>
      <w:pStyle w:val="NumberedList1"/>
      <w:lvlText w:val="%1."/>
      <w:lvlJc w:val="left"/>
      <w:pPr>
        <w:ind w:left="397" w:hanging="397"/>
      </w:pPr>
      <w:rPr>
        <w:rFonts w:hint="default"/>
        <w:color w:val="343741" w:themeColor="text2"/>
      </w:rPr>
    </w:lvl>
    <w:lvl w:ilvl="1">
      <w:start w:val="1"/>
      <w:numFmt w:val="lowerLetter"/>
      <w:pStyle w:val="NumberedList2"/>
      <w:lvlText w:val="%2."/>
      <w:lvlJc w:val="left"/>
      <w:pPr>
        <w:tabs>
          <w:tab w:val="num" w:pos="1701"/>
        </w:tabs>
        <w:ind w:left="794" w:hanging="397"/>
      </w:pPr>
      <w:rPr>
        <w:rFonts w:hint="default"/>
        <w:color w:val="343741" w:themeColor="text2"/>
      </w:rPr>
    </w:lvl>
    <w:lvl w:ilvl="2">
      <w:start w:val="1"/>
      <w:numFmt w:val="lowerRoman"/>
      <w:pStyle w:val="NumberedList3"/>
      <w:lvlText w:val="%3."/>
      <w:lvlJc w:val="left"/>
      <w:pPr>
        <w:ind w:left="1191" w:hanging="397"/>
      </w:pPr>
      <w:rPr>
        <w:rFonts w:hint="default"/>
        <w:color w:val="343741" w:themeColor="text2"/>
      </w:rPr>
    </w:lvl>
    <w:lvl w:ilvl="3">
      <w:start w:val="1"/>
      <w:numFmt w:val="decimal"/>
      <w:lvlText w:val="%4.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" w15:restartNumberingAfterBreak="0">
    <w:nsid w:val="3D7624CA"/>
    <w:multiLevelType w:val="multilevel"/>
    <w:tmpl w:val="17126B5E"/>
    <w:lvl w:ilvl="0">
      <w:start w:val="1"/>
      <w:numFmt w:val="decimal"/>
      <w:pStyle w:val="HeadingN1"/>
      <w:lvlText w:val="%1.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pStyle w:val="HeadingN2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pStyle w:val="HeadingN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HeadingN4"/>
      <w:lvlText w:val="%1.%2.%3.%4.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pStyle w:val="HeadingN5"/>
      <w:lvlText w:val="%1.%2.%3.%4.%5."/>
      <w:lvlJc w:val="left"/>
      <w:pPr>
        <w:ind w:left="1021" w:hanging="102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021" w:hanging="102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21" w:hanging="102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21" w:hanging="102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21" w:hanging="1021"/>
      </w:pPr>
      <w:rPr>
        <w:rFonts w:hint="default"/>
      </w:rPr>
    </w:lvl>
  </w:abstractNum>
  <w:abstractNum w:abstractNumId="3" w15:restartNumberingAfterBreak="0">
    <w:nsid w:val="643468D0"/>
    <w:multiLevelType w:val="multilevel"/>
    <w:tmpl w:val="91B41C48"/>
    <w:lvl w:ilvl="0">
      <w:start w:val="1"/>
      <w:numFmt w:val="decimal"/>
      <w:pStyle w:val="SmallNumberList1"/>
      <w:lvlText w:val="%1."/>
      <w:lvlJc w:val="left"/>
      <w:pPr>
        <w:ind w:left="227" w:hanging="227"/>
      </w:pPr>
      <w:rPr>
        <w:rFonts w:hint="default"/>
        <w:color w:val="343741" w:themeColor="text2"/>
      </w:rPr>
    </w:lvl>
    <w:lvl w:ilvl="1">
      <w:start w:val="1"/>
      <w:numFmt w:val="lowerLetter"/>
      <w:pStyle w:val="SmallNumberList2"/>
      <w:lvlText w:val="%2."/>
      <w:lvlJc w:val="left"/>
      <w:pPr>
        <w:ind w:left="454" w:hanging="227"/>
      </w:pPr>
      <w:rPr>
        <w:rFonts w:hint="default"/>
        <w:color w:val="343741" w:themeColor="text2"/>
      </w:rPr>
    </w:lvl>
    <w:lvl w:ilvl="2">
      <w:start w:val="1"/>
      <w:numFmt w:val="lowerRoman"/>
      <w:pStyle w:val="SmallNumberList3"/>
      <w:lvlText w:val="%3."/>
      <w:lvlJc w:val="right"/>
      <w:pPr>
        <w:ind w:left="681" w:hanging="227"/>
      </w:pPr>
      <w:rPr>
        <w:rFonts w:hint="default"/>
        <w:color w:val="343741" w:themeColor="text2"/>
      </w:rPr>
    </w:lvl>
    <w:lvl w:ilvl="3">
      <w:start w:val="1"/>
      <w:numFmt w:val="decimal"/>
      <w:lvlText w:val="%4.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043" w:hanging="227"/>
      </w:pPr>
      <w:rPr>
        <w:rFonts w:hint="default"/>
      </w:rPr>
    </w:lvl>
  </w:abstractNum>
  <w:abstractNum w:abstractNumId="4" w15:restartNumberingAfterBreak="0">
    <w:nsid w:val="7BA00A58"/>
    <w:multiLevelType w:val="multilevel"/>
    <w:tmpl w:val="43846AE2"/>
    <w:lvl w:ilvl="0">
      <w:start w:val="1"/>
      <w:numFmt w:val="decimal"/>
      <w:pStyle w:val="TCList1"/>
      <w:lvlText w:val="%1."/>
      <w:lvlJc w:val="left"/>
      <w:pPr>
        <w:ind w:left="227" w:hanging="227"/>
      </w:pPr>
      <w:rPr>
        <w:rFonts w:hint="default"/>
        <w:color w:val="343741" w:themeColor="text2"/>
      </w:rPr>
    </w:lvl>
    <w:lvl w:ilvl="1">
      <w:start w:val="1"/>
      <w:numFmt w:val="lowerLetter"/>
      <w:pStyle w:val="TCList2"/>
      <w:lvlText w:val="%2."/>
      <w:lvlJc w:val="left"/>
      <w:pPr>
        <w:ind w:left="454" w:hanging="227"/>
      </w:pPr>
      <w:rPr>
        <w:rFonts w:hint="default"/>
        <w:color w:val="343741" w:themeColor="text2"/>
      </w:rPr>
    </w:lvl>
    <w:lvl w:ilvl="2">
      <w:start w:val="1"/>
      <w:numFmt w:val="lowerRoman"/>
      <w:pStyle w:val="TCList3"/>
      <w:lvlText w:val="%3."/>
      <w:lvlJc w:val="left"/>
      <w:pPr>
        <w:ind w:left="681" w:hanging="227"/>
      </w:pPr>
      <w:rPr>
        <w:rFonts w:hint="default"/>
        <w:color w:val="343741" w:themeColor="text2"/>
      </w:rPr>
    </w:lvl>
    <w:lvl w:ilvl="3">
      <w:start w:val="1"/>
      <w:numFmt w:val="decimal"/>
      <w:lvlText w:val="%4.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043" w:hanging="227"/>
      </w:pPr>
      <w:rPr>
        <w:rFonts w:hint="default"/>
      </w:rPr>
    </w:lvl>
  </w:abstractNum>
  <w:abstractNum w:abstractNumId="5" w15:restartNumberingAfterBreak="0">
    <w:nsid w:val="7D167954"/>
    <w:multiLevelType w:val="multilevel"/>
    <w:tmpl w:val="B99C37F0"/>
    <w:lvl w:ilvl="0">
      <w:start w:val="1"/>
      <w:numFmt w:val="bullet"/>
      <w:pStyle w:val="SmallBullet1"/>
      <w:lvlText w:val=""/>
      <w:lvlJc w:val="left"/>
      <w:pPr>
        <w:ind w:left="170" w:hanging="170"/>
      </w:pPr>
      <w:rPr>
        <w:rFonts w:ascii="Symbol" w:hAnsi="Symbol" w:hint="default"/>
        <w:color w:val="FF0000" w:themeColor="accent1"/>
        <w:w w:val="100"/>
        <w:sz w:val="17"/>
        <w:szCs w:val="17"/>
      </w:rPr>
    </w:lvl>
    <w:lvl w:ilvl="1">
      <w:start w:val="1"/>
      <w:numFmt w:val="bullet"/>
      <w:pStyle w:val="SmallBullet2"/>
      <w:lvlText w:val="–"/>
      <w:lvlJc w:val="left"/>
      <w:pPr>
        <w:ind w:left="340" w:hanging="170"/>
      </w:pPr>
      <w:rPr>
        <w:rFonts w:ascii="Arial" w:hAnsi="Arial" w:hint="default"/>
        <w:color w:val="FF0000" w:themeColor="accent1"/>
      </w:rPr>
    </w:lvl>
    <w:lvl w:ilvl="2">
      <w:start w:val="1"/>
      <w:numFmt w:val="bullet"/>
      <w:pStyle w:val="SmallBullet3"/>
      <w:lvlText w:val="o"/>
      <w:lvlJc w:val="left"/>
      <w:pPr>
        <w:ind w:left="510" w:hanging="170"/>
      </w:pPr>
      <w:rPr>
        <w:rFonts w:ascii="Courier New" w:hAnsi="Courier New" w:hint="default"/>
        <w:color w:val="FF0000" w:themeColor="accent1"/>
      </w:rPr>
    </w:lvl>
    <w:lvl w:ilvl="3">
      <w:start w:val="1"/>
      <w:numFmt w:val="none"/>
      <w:lvlText w:val="%4."/>
      <w:lvlJc w:val="left"/>
      <w:pPr>
        <w:ind w:left="680" w:hanging="170"/>
      </w:pPr>
      <w:rPr>
        <w:rFonts w:hint="default"/>
      </w:rPr>
    </w:lvl>
    <w:lvl w:ilvl="4">
      <w:start w:val="1"/>
      <w:numFmt w:val="none"/>
      <w:lvlText w:val="%5."/>
      <w:lvlJc w:val="left"/>
      <w:pPr>
        <w:ind w:left="850" w:hanging="170"/>
      </w:pPr>
      <w:rPr>
        <w:rFonts w:hint="default"/>
      </w:rPr>
    </w:lvl>
    <w:lvl w:ilvl="5">
      <w:start w:val="1"/>
      <w:numFmt w:val="none"/>
      <w:lvlText w:val="%6."/>
      <w:lvlJc w:val="right"/>
      <w:pPr>
        <w:ind w:left="1020" w:hanging="17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none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none"/>
      <w:lvlText w:val="%9."/>
      <w:lvlJc w:val="right"/>
      <w:pPr>
        <w:ind w:left="1530" w:hanging="170"/>
      </w:pPr>
      <w:rPr>
        <w:rFonts w:hint="default"/>
      </w:rPr>
    </w:lvl>
  </w:abstractNum>
  <w:num w:numId="1" w16cid:durableId="327442423">
    <w:abstractNumId w:val="0"/>
  </w:num>
  <w:num w:numId="2" w16cid:durableId="1314524940">
    <w:abstractNumId w:val="0"/>
  </w:num>
  <w:num w:numId="3" w16cid:durableId="259680717">
    <w:abstractNumId w:val="2"/>
  </w:num>
  <w:num w:numId="4" w16cid:durableId="216935750">
    <w:abstractNumId w:val="1"/>
  </w:num>
  <w:num w:numId="5" w16cid:durableId="1197695484">
    <w:abstractNumId w:val="5"/>
  </w:num>
  <w:num w:numId="6" w16cid:durableId="2075816801">
    <w:abstractNumId w:val="3"/>
  </w:num>
  <w:num w:numId="7" w16cid:durableId="185290887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documentProtection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588"/>
    <w:rsid w:val="00004E8D"/>
    <w:rsid w:val="00013EFA"/>
    <w:rsid w:val="000152DB"/>
    <w:rsid w:val="000159E4"/>
    <w:rsid w:val="00015DC4"/>
    <w:rsid w:val="0002082E"/>
    <w:rsid w:val="00020861"/>
    <w:rsid w:val="000265BA"/>
    <w:rsid w:val="00032C2A"/>
    <w:rsid w:val="000612DB"/>
    <w:rsid w:val="00067A60"/>
    <w:rsid w:val="00083A6E"/>
    <w:rsid w:val="000D1753"/>
    <w:rsid w:val="000E2571"/>
    <w:rsid w:val="000E4B85"/>
    <w:rsid w:val="000E776A"/>
    <w:rsid w:val="000E7FD5"/>
    <w:rsid w:val="000E7FE0"/>
    <w:rsid w:val="000F004E"/>
    <w:rsid w:val="000F79F7"/>
    <w:rsid w:val="00100151"/>
    <w:rsid w:val="00123ECB"/>
    <w:rsid w:val="00133725"/>
    <w:rsid w:val="001433A0"/>
    <w:rsid w:val="001433A8"/>
    <w:rsid w:val="001558FF"/>
    <w:rsid w:val="0016090B"/>
    <w:rsid w:val="001820FE"/>
    <w:rsid w:val="00183741"/>
    <w:rsid w:val="001840E8"/>
    <w:rsid w:val="0018752D"/>
    <w:rsid w:val="00192A9A"/>
    <w:rsid w:val="001967F9"/>
    <w:rsid w:val="001B32B9"/>
    <w:rsid w:val="001B63F4"/>
    <w:rsid w:val="001D3073"/>
    <w:rsid w:val="001E3F20"/>
    <w:rsid w:val="001E67D4"/>
    <w:rsid w:val="001E73C1"/>
    <w:rsid w:val="001F5298"/>
    <w:rsid w:val="001F5D32"/>
    <w:rsid w:val="0020147C"/>
    <w:rsid w:val="002253EC"/>
    <w:rsid w:val="00230492"/>
    <w:rsid w:val="00232008"/>
    <w:rsid w:val="00237DCE"/>
    <w:rsid w:val="002464FB"/>
    <w:rsid w:val="00262203"/>
    <w:rsid w:val="00263C11"/>
    <w:rsid w:val="00265A12"/>
    <w:rsid w:val="00293D8D"/>
    <w:rsid w:val="002946BE"/>
    <w:rsid w:val="002A028B"/>
    <w:rsid w:val="002B7771"/>
    <w:rsid w:val="002C3E51"/>
    <w:rsid w:val="002D29A6"/>
    <w:rsid w:val="002E3E8E"/>
    <w:rsid w:val="002E5F19"/>
    <w:rsid w:val="002F35D5"/>
    <w:rsid w:val="00303D32"/>
    <w:rsid w:val="00310288"/>
    <w:rsid w:val="00317FE4"/>
    <w:rsid w:val="00321AD5"/>
    <w:rsid w:val="003314C4"/>
    <w:rsid w:val="00333974"/>
    <w:rsid w:val="00345121"/>
    <w:rsid w:val="003579E1"/>
    <w:rsid w:val="0037158E"/>
    <w:rsid w:val="00377517"/>
    <w:rsid w:val="003A2DF6"/>
    <w:rsid w:val="003C2F6A"/>
    <w:rsid w:val="003C752B"/>
    <w:rsid w:val="003D7197"/>
    <w:rsid w:val="003E4DC0"/>
    <w:rsid w:val="003E5B4E"/>
    <w:rsid w:val="003F74FC"/>
    <w:rsid w:val="00402995"/>
    <w:rsid w:val="00405C1A"/>
    <w:rsid w:val="004126FF"/>
    <w:rsid w:val="004177D0"/>
    <w:rsid w:val="004235D4"/>
    <w:rsid w:val="004317F5"/>
    <w:rsid w:val="004630D1"/>
    <w:rsid w:val="004670BA"/>
    <w:rsid w:val="00472426"/>
    <w:rsid w:val="00485745"/>
    <w:rsid w:val="00491679"/>
    <w:rsid w:val="004A5DDB"/>
    <w:rsid w:val="004B5D0C"/>
    <w:rsid w:val="004B6740"/>
    <w:rsid w:val="004B6A34"/>
    <w:rsid w:val="004C070C"/>
    <w:rsid w:val="004C48C1"/>
    <w:rsid w:val="004C6CB3"/>
    <w:rsid w:val="00501348"/>
    <w:rsid w:val="005102AD"/>
    <w:rsid w:val="0053060E"/>
    <w:rsid w:val="005308A5"/>
    <w:rsid w:val="00551367"/>
    <w:rsid w:val="00553B52"/>
    <w:rsid w:val="005575D4"/>
    <w:rsid w:val="00562438"/>
    <w:rsid w:val="00575012"/>
    <w:rsid w:val="0058559A"/>
    <w:rsid w:val="00585C12"/>
    <w:rsid w:val="00590B87"/>
    <w:rsid w:val="005A19F6"/>
    <w:rsid w:val="005A67D0"/>
    <w:rsid w:val="005C1668"/>
    <w:rsid w:val="005D49EA"/>
    <w:rsid w:val="005D6133"/>
    <w:rsid w:val="005E16A1"/>
    <w:rsid w:val="005E6B03"/>
    <w:rsid w:val="00604F40"/>
    <w:rsid w:val="00607F83"/>
    <w:rsid w:val="006238D5"/>
    <w:rsid w:val="0064486C"/>
    <w:rsid w:val="00670043"/>
    <w:rsid w:val="00675BA2"/>
    <w:rsid w:val="00684E42"/>
    <w:rsid w:val="006A0A71"/>
    <w:rsid w:val="006A35B0"/>
    <w:rsid w:val="006B4202"/>
    <w:rsid w:val="006C2D9B"/>
    <w:rsid w:val="006E0546"/>
    <w:rsid w:val="006E60E0"/>
    <w:rsid w:val="006E7E6E"/>
    <w:rsid w:val="00732B0C"/>
    <w:rsid w:val="007347EA"/>
    <w:rsid w:val="00751C1B"/>
    <w:rsid w:val="00763603"/>
    <w:rsid w:val="0077402E"/>
    <w:rsid w:val="007742D1"/>
    <w:rsid w:val="00785830"/>
    <w:rsid w:val="007A46CE"/>
    <w:rsid w:val="007A6E52"/>
    <w:rsid w:val="007C6B1C"/>
    <w:rsid w:val="007D0DE4"/>
    <w:rsid w:val="007E5561"/>
    <w:rsid w:val="008022C5"/>
    <w:rsid w:val="00815AE2"/>
    <w:rsid w:val="00825471"/>
    <w:rsid w:val="0084110C"/>
    <w:rsid w:val="0084458A"/>
    <w:rsid w:val="008627CC"/>
    <w:rsid w:val="00862EA8"/>
    <w:rsid w:val="008A30F8"/>
    <w:rsid w:val="008A46BC"/>
    <w:rsid w:val="008B6B34"/>
    <w:rsid w:val="008E4204"/>
    <w:rsid w:val="008F19C8"/>
    <w:rsid w:val="00900047"/>
    <w:rsid w:val="00933F5E"/>
    <w:rsid w:val="009627AC"/>
    <w:rsid w:val="00965E78"/>
    <w:rsid w:val="0097722D"/>
    <w:rsid w:val="00980B84"/>
    <w:rsid w:val="00985C8E"/>
    <w:rsid w:val="00987903"/>
    <w:rsid w:val="009A75B5"/>
    <w:rsid w:val="009B2600"/>
    <w:rsid w:val="009B3CB4"/>
    <w:rsid w:val="009B4119"/>
    <w:rsid w:val="009C5431"/>
    <w:rsid w:val="009D3207"/>
    <w:rsid w:val="009E3161"/>
    <w:rsid w:val="009E41F5"/>
    <w:rsid w:val="009F2389"/>
    <w:rsid w:val="009F6C19"/>
    <w:rsid w:val="00A01993"/>
    <w:rsid w:val="00A273BC"/>
    <w:rsid w:val="00A34440"/>
    <w:rsid w:val="00A729A6"/>
    <w:rsid w:val="00A84742"/>
    <w:rsid w:val="00A86EFD"/>
    <w:rsid w:val="00A925C4"/>
    <w:rsid w:val="00AA2B5E"/>
    <w:rsid w:val="00AA3402"/>
    <w:rsid w:val="00AA5144"/>
    <w:rsid w:val="00AB06B0"/>
    <w:rsid w:val="00AC1CB9"/>
    <w:rsid w:val="00AD02C3"/>
    <w:rsid w:val="00AD4518"/>
    <w:rsid w:val="00AF0526"/>
    <w:rsid w:val="00AF69BA"/>
    <w:rsid w:val="00B22144"/>
    <w:rsid w:val="00B35E1C"/>
    <w:rsid w:val="00B43D38"/>
    <w:rsid w:val="00B5555C"/>
    <w:rsid w:val="00B72CE2"/>
    <w:rsid w:val="00B82719"/>
    <w:rsid w:val="00B926C9"/>
    <w:rsid w:val="00B967A0"/>
    <w:rsid w:val="00BA17AB"/>
    <w:rsid w:val="00BA1A23"/>
    <w:rsid w:val="00BB55A2"/>
    <w:rsid w:val="00BB6CF3"/>
    <w:rsid w:val="00BD59BF"/>
    <w:rsid w:val="00BE2F5C"/>
    <w:rsid w:val="00BE35FE"/>
    <w:rsid w:val="00BE6D95"/>
    <w:rsid w:val="00BF3F06"/>
    <w:rsid w:val="00BF4C5D"/>
    <w:rsid w:val="00BF4FA0"/>
    <w:rsid w:val="00C02AFC"/>
    <w:rsid w:val="00C044B0"/>
    <w:rsid w:val="00C04D6B"/>
    <w:rsid w:val="00C05F68"/>
    <w:rsid w:val="00C20E7E"/>
    <w:rsid w:val="00C22917"/>
    <w:rsid w:val="00C2641A"/>
    <w:rsid w:val="00C44A8D"/>
    <w:rsid w:val="00C50641"/>
    <w:rsid w:val="00C520E9"/>
    <w:rsid w:val="00C54C45"/>
    <w:rsid w:val="00C5744A"/>
    <w:rsid w:val="00C6542F"/>
    <w:rsid w:val="00C6546C"/>
    <w:rsid w:val="00C66ACF"/>
    <w:rsid w:val="00C701DA"/>
    <w:rsid w:val="00C7031A"/>
    <w:rsid w:val="00C76896"/>
    <w:rsid w:val="00C93DFA"/>
    <w:rsid w:val="00CA582C"/>
    <w:rsid w:val="00CA6D26"/>
    <w:rsid w:val="00CB29B6"/>
    <w:rsid w:val="00CC3871"/>
    <w:rsid w:val="00CD5EF5"/>
    <w:rsid w:val="00CE10E7"/>
    <w:rsid w:val="00CE137B"/>
    <w:rsid w:val="00CE62B9"/>
    <w:rsid w:val="00CF79A0"/>
    <w:rsid w:val="00D028E6"/>
    <w:rsid w:val="00D11379"/>
    <w:rsid w:val="00D240E0"/>
    <w:rsid w:val="00D630D2"/>
    <w:rsid w:val="00D65D7F"/>
    <w:rsid w:val="00D66B28"/>
    <w:rsid w:val="00D67F3F"/>
    <w:rsid w:val="00D861E6"/>
    <w:rsid w:val="00D92E83"/>
    <w:rsid w:val="00D940F8"/>
    <w:rsid w:val="00D9495C"/>
    <w:rsid w:val="00DA5E02"/>
    <w:rsid w:val="00DB28F0"/>
    <w:rsid w:val="00DB46D2"/>
    <w:rsid w:val="00DC1CCA"/>
    <w:rsid w:val="00DE3DFC"/>
    <w:rsid w:val="00DF6337"/>
    <w:rsid w:val="00DF656F"/>
    <w:rsid w:val="00E0300F"/>
    <w:rsid w:val="00E20581"/>
    <w:rsid w:val="00E2703E"/>
    <w:rsid w:val="00E47D2D"/>
    <w:rsid w:val="00E53132"/>
    <w:rsid w:val="00E543C0"/>
    <w:rsid w:val="00E67A73"/>
    <w:rsid w:val="00E75F17"/>
    <w:rsid w:val="00E77C55"/>
    <w:rsid w:val="00E83FDA"/>
    <w:rsid w:val="00E93C2B"/>
    <w:rsid w:val="00E95B8A"/>
    <w:rsid w:val="00E97C3D"/>
    <w:rsid w:val="00EB2588"/>
    <w:rsid w:val="00EC246E"/>
    <w:rsid w:val="00EC6A25"/>
    <w:rsid w:val="00ED4EA1"/>
    <w:rsid w:val="00EE75FC"/>
    <w:rsid w:val="00EF1ABE"/>
    <w:rsid w:val="00EF7AD2"/>
    <w:rsid w:val="00F10B31"/>
    <w:rsid w:val="00F1148E"/>
    <w:rsid w:val="00F2068A"/>
    <w:rsid w:val="00F21DB7"/>
    <w:rsid w:val="00F2226B"/>
    <w:rsid w:val="00F31909"/>
    <w:rsid w:val="00F33F3C"/>
    <w:rsid w:val="00F34B64"/>
    <w:rsid w:val="00F41122"/>
    <w:rsid w:val="00F44445"/>
    <w:rsid w:val="00F5192D"/>
    <w:rsid w:val="00F53AA3"/>
    <w:rsid w:val="00F76323"/>
    <w:rsid w:val="00F8398A"/>
    <w:rsid w:val="00F86263"/>
    <w:rsid w:val="00FB6BB2"/>
    <w:rsid w:val="00FD182F"/>
    <w:rsid w:val="00FD2201"/>
    <w:rsid w:val="00FE16FF"/>
    <w:rsid w:val="00FE2021"/>
    <w:rsid w:val="00FE7013"/>
    <w:rsid w:val="00FF0990"/>
    <w:rsid w:val="00FF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BAB674"/>
  <w14:defaultImageDpi w14:val="32767"/>
  <w15:chartTrackingRefBased/>
  <w15:docId w15:val="{BB772FF0-E073-47EC-9060-8497BE2F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2" w:qFormat="1"/>
    <w:lsdException w:name="heading 2" w:locked="0" w:semiHidden="1" w:uiPriority="2" w:unhideWhenUsed="1" w:qFormat="1"/>
    <w:lsdException w:name="heading 3" w:locked="0" w:semiHidden="1" w:uiPriority="2" w:unhideWhenUsed="1" w:qFormat="1"/>
    <w:lsdException w:name="heading 4" w:locked="0" w:semiHidden="1" w:uiPriority="2" w:unhideWhenUsed="1" w:qFormat="1"/>
    <w:lsdException w:name="heading 5" w:locked="0" w:semiHidden="1" w:uiPriority="2" w:unhideWhenUsed="1" w:qFormat="1"/>
    <w:lsdException w:name="heading 6" w:semiHidden="1" w:uiPriority="9" w:unhideWhenUsed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/>
    <w:lsdException w:name="toc 5" w:locked="0" w:semiHidden="1" w:uiPriority="39"/>
    <w:lsdException w:name="toc 6" w:locked="0" w:semiHidden="1" w:uiPriority="39"/>
    <w:lsdException w:name="toc 7" w:locked="0" w:semiHidden="1" w:uiPriority="39"/>
    <w:lsdException w:name="toc 8" w:locked="0" w:semiHidden="1" w:uiPriority="39"/>
    <w:lsdException w:name="toc 9" w:locked="0" w:semiHidden="1" w:uiPriority="39"/>
    <w:lsdException w:name="Normal Indent" w:semiHidden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4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locked="0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locked="0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EFD"/>
    <w:pPr>
      <w:spacing w:before="120" w:after="12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A86EFD"/>
    <w:pPr>
      <w:keepNext/>
      <w:keepLines/>
      <w:tabs>
        <w:tab w:val="left" w:pos="0"/>
      </w:tabs>
      <w:spacing w:before="360" w:after="60"/>
      <w:outlineLvl w:val="0"/>
    </w:pPr>
    <w:rPr>
      <w:rFonts w:asciiTheme="majorHAnsi" w:eastAsia="Adobe Gothic Std B" w:hAnsiTheme="majorHAnsi" w:cs="Arial"/>
      <w:b/>
      <w:color w:val="FF0000" w:themeColor="accent1"/>
      <w:spacing w:val="-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A86EFD"/>
    <w:pPr>
      <w:keepNext/>
      <w:keepLines/>
      <w:tabs>
        <w:tab w:val="left" w:pos="0"/>
      </w:tabs>
      <w:spacing w:before="240" w:after="60"/>
      <w:outlineLvl w:val="1"/>
    </w:pPr>
    <w:rPr>
      <w:rFonts w:asciiTheme="majorHAnsi" w:eastAsia="Adobe Gothic Std B" w:hAnsiTheme="majorHAnsi" w:cs="Arial"/>
      <w:bCs/>
      <w:color w:val="D31920" w:themeColor="accent2"/>
      <w:spacing w:val="-2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86EFD"/>
    <w:pPr>
      <w:keepNext/>
      <w:keepLines/>
      <w:tabs>
        <w:tab w:val="left" w:pos="0"/>
      </w:tabs>
      <w:spacing w:before="240" w:after="60"/>
      <w:outlineLvl w:val="2"/>
    </w:pPr>
    <w:rPr>
      <w:rFonts w:asciiTheme="majorHAnsi" w:eastAsia="Adobe Gothic Std B" w:hAnsiTheme="majorHAnsi" w:cs="Arial"/>
      <w:b/>
      <w:iCs/>
      <w:color w:val="343741" w:themeColor="text2"/>
      <w:spacing w:val="-2"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1"/>
    <w:qFormat/>
    <w:rsid w:val="00A86EFD"/>
    <w:pPr>
      <w:keepNext/>
      <w:keepLines/>
      <w:tabs>
        <w:tab w:val="left" w:pos="0"/>
      </w:tabs>
      <w:spacing w:before="240" w:after="60"/>
      <w:outlineLvl w:val="3"/>
    </w:pPr>
    <w:rPr>
      <w:rFonts w:asciiTheme="majorHAnsi" w:eastAsia="Adobe Gothic Std B" w:hAnsiTheme="majorHAnsi" w:cs="Arial"/>
      <w:color w:val="FF0000" w:themeColor="accent1"/>
      <w:spacing w:val="-2"/>
      <w:sz w:val="21"/>
      <w:szCs w:val="20"/>
    </w:rPr>
  </w:style>
  <w:style w:type="paragraph" w:styleId="Heading5">
    <w:name w:val="heading 5"/>
    <w:basedOn w:val="Normal"/>
    <w:next w:val="Normal"/>
    <w:link w:val="Heading5Char"/>
    <w:uiPriority w:val="1"/>
    <w:qFormat/>
    <w:rsid w:val="00A86EFD"/>
    <w:pPr>
      <w:keepNext/>
      <w:keepLines/>
      <w:tabs>
        <w:tab w:val="left" w:pos="0"/>
      </w:tabs>
      <w:spacing w:before="240" w:after="60"/>
      <w:outlineLvl w:val="4"/>
    </w:pPr>
    <w:rPr>
      <w:rFonts w:asciiTheme="majorHAnsi" w:eastAsia="Adobe Gothic Std B" w:hAnsiTheme="majorHAnsi" w:cs="Arial"/>
      <w:color w:val="D31920" w:themeColor="accent2"/>
      <w:spacing w:val="-2"/>
      <w:szCs w:val="18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A86EF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A86EFD"/>
    <w:pPr>
      <w:spacing w:before="200" w:after="0" w:line="276" w:lineRule="auto"/>
      <w:outlineLvl w:val="7"/>
    </w:pPr>
    <w:rPr>
      <w:rFonts w:ascii="Arial" w:eastAsiaTheme="minorEastAsia" w:hAnsi="Arial"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ld">
    <w:name w:val="*Bold"/>
    <w:qFormat/>
    <w:rsid w:val="00A86EFD"/>
    <w:rPr>
      <w:b/>
    </w:rPr>
  </w:style>
  <w:style w:type="character" w:customStyle="1" w:styleId="Bolditalic">
    <w:name w:val="*Bold italic"/>
    <w:qFormat/>
    <w:rsid w:val="00A86EFD"/>
    <w:rPr>
      <w:b/>
      <w:i/>
    </w:rPr>
  </w:style>
  <w:style w:type="character" w:customStyle="1" w:styleId="Highlight">
    <w:name w:val="*Highlight"/>
    <w:qFormat/>
    <w:rsid w:val="00A86EFD"/>
    <w:rPr>
      <w:shd w:val="clear" w:color="auto" w:fill="FFFF00"/>
    </w:rPr>
  </w:style>
  <w:style w:type="character" w:customStyle="1" w:styleId="HighlightOff">
    <w:name w:val="*Highlight Off"/>
    <w:qFormat/>
    <w:rsid w:val="00A86EFD"/>
  </w:style>
  <w:style w:type="character" w:customStyle="1" w:styleId="Italic">
    <w:name w:val="*Italic"/>
    <w:qFormat/>
    <w:rsid w:val="00A86EFD"/>
    <w:rPr>
      <w:i/>
    </w:rPr>
  </w:style>
  <w:style w:type="character" w:customStyle="1" w:styleId="Red">
    <w:name w:val="*Red"/>
    <w:qFormat/>
    <w:rsid w:val="00A86EFD"/>
    <w:rPr>
      <w:color w:val="FF0000" w:themeColor="accent1"/>
    </w:rPr>
  </w:style>
  <w:style w:type="character" w:customStyle="1" w:styleId="Subscript">
    <w:name w:val="*Subscript"/>
    <w:qFormat/>
    <w:rsid w:val="00A86EFD"/>
    <w:rPr>
      <w:vertAlign w:val="subscript"/>
    </w:rPr>
  </w:style>
  <w:style w:type="character" w:customStyle="1" w:styleId="Superscript">
    <w:name w:val="*Superscript"/>
    <w:qFormat/>
    <w:rsid w:val="00A86EFD"/>
    <w:rPr>
      <w:vertAlign w:val="superscript"/>
    </w:rPr>
  </w:style>
  <w:style w:type="paragraph" w:customStyle="1" w:styleId="BulletList1">
    <w:name w:val="Bullet List 1"/>
    <w:basedOn w:val="Normal"/>
    <w:uiPriority w:val="3"/>
    <w:qFormat/>
    <w:rsid w:val="00A86EFD"/>
    <w:pPr>
      <w:numPr>
        <w:numId w:val="1"/>
      </w:numPr>
      <w:spacing w:before="60" w:after="60"/>
    </w:pPr>
    <w:rPr>
      <w:rFonts w:eastAsia="MS Mincho" w:cstheme="minorHAnsi"/>
      <w:szCs w:val="24"/>
    </w:rPr>
  </w:style>
  <w:style w:type="paragraph" w:customStyle="1" w:styleId="BulletList2">
    <w:name w:val="Bullet List 2"/>
    <w:basedOn w:val="BulletList1"/>
    <w:uiPriority w:val="3"/>
    <w:qFormat/>
    <w:rsid w:val="00A86EFD"/>
    <w:pPr>
      <w:numPr>
        <w:ilvl w:val="1"/>
      </w:numPr>
      <w:tabs>
        <w:tab w:val="left" w:pos="567"/>
      </w:tabs>
    </w:pPr>
    <w:rPr>
      <w:rFonts w:cs="Times New Roman"/>
    </w:rPr>
  </w:style>
  <w:style w:type="paragraph" w:customStyle="1" w:styleId="BulletList3">
    <w:name w:val="Bullet List 3"/>
    <w:basedOn w:val="BulletList1"/>
    <w:next w:val="BulletList2"/>
    <w:uiPriority w:val="3"/>
    <w:qFormat/>
    <w:rsid w:val="00A86EFD"/>
    <w:pPr>
      <w:numPr>
        <w:ilvl w:val="2"/>
      </w:numPr>
    </w:pPr>
    <w:rPr>
      <w:rFonts w:cs="Times New Roman"/>
    </w:rPr>
  </w:style>
  <w:style w:type="paragraph" w:styleId="Caption">
    <w:name w:val="caption"/>
    <w:basedOn w:val="Normal"/>
    <w:next w:val="Normal"/>
    <w:uiPriority w:val="4"/>
    <w:semiHidden/>
    <w:qFormat/>
    <w:locked/>
    <w:rsid w:val="00A86EFD"/>
    <w:pPr>
      <w:spacing w:before="240" w:after="240"/>
    </w:pPr>
    <w:rPr>
      <w:rFonts w:asciiTheme="majorHAnsi" w:hAnsiTheme="majorHAnsi"/>
      <w:b/>
      <w:iCs/>
      <w:sz w:val="18"/>
      <w:szCs w:val="18"/>
    </w:rPr>
  </w:style>
  <w:style w:type="paragraph" w:customStyle="1" w:styleId="CaptionFigure">
    <w:name w:val="Caption_Figure"/>
    <w:basedOn w:val="Caption"/>
    <w:next w:val="Normal"/>
    <w:uiPriority w:val="4"/>
    <w:qFormat/>
    <w:rsid w:val="00A86EFD"/>
    <w:pPr>
      <w:spacing w:before="120" w:after="360"/>
    </w:pPr>
  </w:style>
  <w:style w:type="paragraph" w:customStyle="1" w:styleId="CaptionTable">
    <w:name w:val="Caption_Table"/>
    <w:basedOn w:val="CaptionFigure"/>
    <w:next w:val="Normal"/>
    <w:uiPriority w:val="4"/>
    <w:qFormat/>
    <w:rsid w:val="00A86EFD"/>
    <w:pPr>
      <w:keepNext/>
      <w:keepLines/>
      <w:spacing w:before="360" w:after="120"/>
    </w:pPr>
  </w:style>
  <w:style w:type="paragraph" w:styleId="Footer">
    <w:name w:val="footer"/>
    <w:basedOn w:val="Normal"/>
    <w:link w:val="FooterChar"/>
    <w:uiPriority w:val="99"/>
    <w:semiHidden/>
    <w:rsid w:val="00A86EFD"/>
    <w:pPr>
      <w:tabs>
        <w:tab w:val="center" w:pos="4513"/>
        <w:tab w:val="right" w:pos="9026"/>
      </w:tabs>
      <w:spacing w:before="0" w:after="0"/>
    </w:pPr>
    <w:rPr>
      <w:color w:val="797D82" w:themeColor="background2"/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86EFD"/>
    <w:rPr>
      <w:color w:val="797D82" w:themeColor="background2"/>
      <w:sz w:val="16"/>
    </w:rPr>
  </w:style>
  <w:style w:type="paragraph" w:customStyle="1" w:styleId="FooterCentre">
    <w:name w:val="Footer Centre"/>
    <w:basedOn w:val="Footer"/>
    <w:uiPriority w:val="99"/>
    <w:semiHidden/>
    <w:qFormat/>
    <w:rsid w:val="00A86EFD"/>
    <w:pPr>
      <w:jc w:val="center"/>
    </w:pPr>
  </w:style>
  <w:style w:type="paragraph" w:customStyle="1" w:styleId="FooterRight">
    <w:name w:val="Footer Right"/>
    <w:basedOn w:val="Footer"/>
    <w:uiPriority w:val="99"/>
    <w:semiHidden/>
    <w:qFormat/>
    <w:rsid w:val="00A86EFD"/>
    <w:pPr>
      <w:jc w:val="right"/>
    </w:pPr>
  </w:style>
  <w:style w:type="paragraph" w:styleId="Header">
    <w:name w:val="header"/>
    <w:basedOn w:val="Normal"/>
    <w:link w:val="HeaderChar"/>
    <w:uiPriority w:val="99"/>
    <w:semiHidden/>
    <w:rsid w:val="00A86EFD"/>
    <w:pPr>
      <w:tabs>
        <w:tab w:val="center" w:pos="4513"/>
        <w:tab w:val="right" w:pos="9026"/>
      </w:tabs>
      <w:spacing w:before="0" w:after="0"/>
    </w:pPr>
    <w:rPr>
      <w:color w:val="797D82" w:themeColor="background2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86EFD"/>
    <w:rPr>
      <w:color w:val="797D82" w:themeColor="background2"/>
      <w:sz w:val="16"/>
    </w:rPr>
  </w:style>
  <w:style w:type="paragraph" w:customStyle="1" w:styleId="HeaderBold">
    <w:name w:val="Header Bold"/>
    <w:basedOn w:val="Header"/>
    <w:uiPriority w:val="99"/>
    <w:semiHidden/>
    <w:qFormat/>
    <w:rsid w:val="00A86EFD"/>
    <w:rPr>
      <w:b/>
    </w:rPr>
  </w:style>
  <w:style w:type="paragraph" w:customStyle="1" w:styleId="HeaderRight">
    <w:name w:val="Header Right"/>
    <w:basedOn w:val="Header"/>
    <w:uiPriority w:val="99"/>
    <w:semiHidden/>
    <w:qFormat/>
    <w:rsid w:val="00A86EFD"/>
    <w:pPr>
      <w:jc w:val="right"/>
    </w:pPr>
  </w:style>
  <w:style w:type="paragraph" w:customStyle="1" w:styleId="HeaderWhite">
    <w:name w:val="Header White"/>
    <w:basedOn w:val="Header"/>
    <w:uiPriority w:val="99"/>
    <w:semiHidden/>
    <w:qFormat/>
    <w:rsid w:val="00A86EFD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1"/>
    <w:rsid w:val="00A86EFD"/>
    <w:rPr>
      <w:rFonts w:asciiTheme="majorHAnsi" w:eastAsia="Adobe Gothic Std B" w:hAnsiTheme="majorHAnsi" w:cs="Arial"/>
      <w:b/>
      <w:color w:val="FF0000" w:themeColor="accent1"/>
      <w:spacing w:val="-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A86EFD"/>
    <w:rPr>
      <w:rFonts w:asciiTheme="majorHAnsi" w:eastAsia="Adobe Gothic Std B" w:hAnsiTheme="majorHAnsi" w:cs="Arial"/>
      <w:bCs/>
      <w:color w:val="D31920" w:themeColor="accent2"/>
      <w:spacing w:val="-2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A86EFD"/>
    <w:rPr>
      <w:rFonts w:asciiTheme="majorHAnsi" w:eastAsia="Adobe Gothic Std B" w:hAnsiTheme="majorHAnsi" w:cs="Arial"/>
      <w:b/>
      <w:iCs/>
      <w:color w:val="343741" w:themeColor="text2"/>
      <w:spacing w:val="-2"/>
      <w:szCs w:val="20"/>
    </w:rPr>
  </w:style>
  <w:style w:type="character" w:customStyle="1" w:styleId="Heading4Char">
    <w:name w:val="Heading 4 Char"/>
    <w:basedOn w:val="DefaultParagraphFont"/>
    <w:link w:val="Heading4"/>
    <w:uiPriority w:val="1"/>
    <w:rsid w:val="00A86EFD"/>
    <w:rPr>
      <w:rFonts w:asciiTheme="majorHAnsi" w:eastAsia="Adobe Gothic Std B" w:hAnsiTheme="majorHAnsi" w:cs="Arial"/>
      <w:color w:val="FF0000" w:themeColor="accent1"/>
      <w:spacing w:val="-2"/>
      <w:sz w:val="21"/>
      <w:szCs w:val="20"/>
    </w:rPr>
  </w:style>
  <w:style w:type="character" w:customStyle="1" w:styleId="Heading5Char">
    <w:name w:val="Heading 5 Char"/>
    <w:basedOn w:val="DefaultParagraphFont"/>
    <w:link w:val="Heading5"/>
    <w:uiPriority w:val="1"/>
    <w:rsid w:val="00A86EFD"/>
    <w:rPr>
      <w:rFonts w:asciiTheme="majorHAnsi" w:eastAsia="Adobe Gothic Std B" w:hAnsiTheme="majorHAnsi" w:cs="Arial"/>
      <w:color w:val="D31920" w:themeColor="accent2"/>
      <w:spacing w:val="-2"/>
      <w:sz w:val="20"/>
      <w:szCs w:val="18"/>
    </w:rPr>
  </w:style>
  <w:style w:type="paragraph" w:customStyle="1" w:styleId="IndentB1">
    <w:name w:val="Indent B1"/>
    <w:basedOn w:val="Normal"/>
    <w:uiPriority w:val="11"/>
    <w:qFormat/>
    <w:rsid w:val="00A86EFD"/>
    <w:pPr>
      <w:spacing w:before="60" w:after="60"/>
      <w:ind w:left="284"/>
    </w:pPr>
    <w:rPr>
      <w:rFonts w:eastAsiaTheme="minorEastAsia" w:cstheme="minorHAnsi"/>
      <w:szCs w:val="24"/>
    </w:rPr>
  </w:style>
  <w:style w:type="paragraph" w:customStyle="1" w:styleId="IndentB2">
    <w:name w:val="Indent B2"/>
    <w:basedOn w:val="IndentB1"/>
    <w:uiPriority w:val="11"/>
    <w:qFormat/>
    <w:rsid w:val="00A86EFD"/>
    <w:pPr>
      <w:ind w:left="567"/>
    </w:pPr>
  </w:style>
  <w:style w:type="paragraph" w:customStyle="1" w:styleId="IndentB3">
    <w:name w:val="Indent B3"/>
    <w:basedOn w:val="IndentB2"/>
    <w:uiPriority w:val="11"/>
    <w:qFormat/>
    <w:rsid w:val="00A86EFD"/>
    <w:pPr>
      <w:ind w:left="851"/>
    </w:pPr>
  </w:style>
  <w:style w:type="paragraph" w:customStyle="1" w:styleId="IndentN1">
    <w:name w:val="Indent N1"/>
    <w:basedOn w:val="IndentB1"/>
    <w:uiPriority w:val="11"/>
    <w:qFormat/>
    <w:rsid w:val="00A86EFD"/>
    <w:pPr>
      <w:ind w:left="397"/>
    </w:pPr>
  </w:style>
  <w:style w:type="paragraph" w:customStyle="1" w:styleId="IndentN2">
    <w:name w:val="Indent N2"/>
    <w:basedOn w:val="IndentN1"/>
    <w:uiPriority w:val="11"/>
    <w:qFormat/>
    <w:rsid w:val="00A86EFD"/>
    <w:pPr>
      <w:ind w:left="794"/>
    </w:pPr>
  </w:style>
  <w:style w:type="paragraph" w:customStyle="1" w:styleId="IndentN3">
    <w:name w:val="Indent N3"/>
    <w:basedOn w:val="IndentN1"/>
    <w:uiPriority w:val="11"/>
    <w:qFormat/>
    <w:rsid w:val="00A86EFD"/>
    <w:pPr>
      <w:ind w:left="1191"/>
    </w:pPr>
  </w:style>
  <w:style w:type="paragraph" w:styleId="NoSpacing">
    <w:name w:val="No Spacing"/>
    <w:uiPriority w:val="12"/>
    <w:qFormat/>
    <w:rsid w:val="00A86EFD"/>
    <w:pPr>
      <w:spacing w:after="0" w:line="240" w:lineRule="auto"/>
    </w:pPr>
    <w:rPr>
      <w:sz w:val="2"/>
    </w:rPr>
  </w:style>
  <w:style w:type="paragraph" w:customStyle="1" w:styleId="NormalSinglespace">
    <w:name w:val="Normal Singlespace"/>
    <w:basedOn w:val="Normal"/>
    <w:uiPriority w:val="12"/>
    <w:qFormat/>
    <w:rsid w:val="00A86EFD"/>
    <w:pPr>
      <w:spacing w:before="0" w:after="0"/>
    </w:pPr>
  </w:style>
  <w:style w:type="paragraph" w:customStyle="1" w:styleId="NormalSinglespace-Right">
    <w:name w:val="Normal Singlespace - Right"/>
    <w:basedOn w:val="NormalSinglespace"/>
    <w:uiPriority w:val="12"/>
    <w:qFormat/>
    <w:rsid w:val="00A86EFD"/>
    <w:pPr>
      <w:jc w:val="right"/>
    </w:pPr>
  </w:style>
  <w:style w:type="paragraph" w:customStyle="1" w:styleId="NumberedList1">
    <w:name w:val="Numbered List 1"/>
    <w:basedOn w:val="Normal"/>
    <w:uiPriority w:val="3"/>
    <w:qFormat/>
    <w:rsid w:val="00A86EFD"/>
    <w:pPr>
      <w:numPr>
        <w:numId w:val="4"/>
      </w:numPr>
      <w:spacing w:before="60" w:after="60"/>
    </w:pPr>
    <w:rPr>
      <w:rFonts w:eastAsiaTheme="minorEastAsia" w:cstheme="minorHAnsi"/>
      <w:szCs w:val="24"/>
    </w:rPr>
  </w:style>
  <w:style w:type="paragraph" w:customStyle="1" w:styleId="NumberedList2">
    <w:name w:val="Numbered List 2"/>
    <w:basedOn w:val="NumberedList1"/>
    <w:uiPriority w:val="3"/>
    <w:qFormat/>
    <w:rsid w:val="00A86EFD"/>
    <w:pPr>
      <w:numPr>
        <w:ilvl w:val="1"/>
      </w:numPr>
    </w:pPr>
  </w:style>
  <w:style w:type="paragraph" w:customStyle="1" w:styleId="NumberedList3">
    <w:name w:val="Numbered List 3"/>
    <w:basedOn w:val="NumberedList2"/>
    <w:uiPriority w:val="3"/>
    <w:qFormat/>
    <w:rsid w:val="00A86EFD"/>
    <w:pPr>
      <w:numPr>
        <w:ilvl w:val="2"/>
      </w:numPr>
    </w:pPr>
    <w:rPr>
      <w:lang w:val="en-US" w:eastAsia="en-AU"/>
    </w:rPr>
  </w:style>
  <w:style w:type="paragraph" w:customStyle="1" w:styleId="TCList1">
    <w:name w:val="T&amp;C List 1"/>
    <w:basedOn w:val="Normal"/>
    <w:uiPriority w:val="10"/>
    <w:qFormat/>
    <w:rsid w:val="00A86EFD"/>
    <w:pPr>
      <w:numPr>
        <w:numId w:val="7"/>
      </w:numPr>
      <w:spacing w:before="80" w:after="40"/>
    </w:pPr>
    <w:rPr>
      <w:b/>
      <w:spacing w:val="-6"/>
      <w:sz w:val="18"/>
      <w:szCs w:val="14"/>
    </w:rPr>
  </w:style>
  <w:style w:type="paragraph" w:customStyle="1" w:styleId="TCList2">
    <w:name w:val="T&amp;C List 2"/>
    <w:basedOn w:val="TCList1"/>
    <w:uiPriority w:val="10"/>
    <w:qFormat/>
    <w:rsid w:val="00A86EFD"/>
    <w:pPr>
      <w:numPr>
        <w:ilvl w:val="1"/>
      </w:numPr>
      <w:spacing w:before="40"/>
    </w:pPr>
    <w:rPr>
      <w:b w:val="0"/>
    </w:rPr>
  </w:style>
  <w:style w:type="paragraph" w:customStyle="1" w:styleId="TCList3">
    <w:name w:val="T&amp;C List 3"/>
    <w:basedOn w:val="TCList1"/>
    <w:uiPriority w:val="10"/>
    <w:qFormat/>
    <w:rsid w:val="00A86EFD"/>
    <w:pPr>
      <w:numPr>
        <w:ilvl w:val="2"/>
      </w:numPr>
      <w:spacing w:before="40"/>
    </w:pPr>
    <w:rPr>
      <w:b w:val="0"/>
    </w:rPr>
  </w:style>
  <w:style w:type="paragraph" w:customStyle="1" w:styleId="TableText">
    <w:name w:val="Table Text"/>
    <w:basedOn w:val="Normal"/>
    <w:uiPriority w:val="5"/>
    <w:semiHidden/>
    <w:qFormat/>
    <w:rsid w:val="00A86EFD"/>
    <w:pPr>
      <w:spacing w:before="60" w:after="60"/>
    </w:pPr>
  </w:style>
  <w:style w:type="paragraph" w:customStyle="1" w:styleId="SmallBullet1">
    <w:name w:val="Small Bullet 1"/>
    <w:basedOn w:val="TableText"/>
    <w:uiPriority w:val="10"/>
    <w:qFormat/>
    <w:rsid w:val="00A86EFD"/>
    <w:pPr>
      <w:numPr>
        <w:numId w:val="5"/>
      </w:numPr>
      <w:spacing w:before="20" w:after="20"/>
    </w:pPr>
    <w:rPr>
      <w:spacing w:val="-6"/>
      <w:sz w:val="16"/>
      <w:szCs w:val="18"/>
    </w:rPr>
  </w:style>
  <w:style w:type="paragraph" w:customStyle="1" w:styleId="SmallBullet2">
    <w:name w:val="Small Bullet 2"/>
    <w:basedOn w:val="SmallBullet1"/>
    <w:uiPriority w:val="10"/>
    <w:qFormat/>
    <w:rsid w:val="00A86EFD"/>
    <w:pPr>
      <w:numPr>
        <w:ilvl w:val="1"/>
      </w:numPr>
    </w:pPr>
  </w:style>
  <w:style w:type="paragraph" w:customStyle="1" w:styleId="SmallBullet3">
    <w:name w:val="Small Bullet 3"/>
    <w:basedOn w:val="SmallBullet2"/>
    <w:next w:val="SmallBullet1"/>
    <w:uiPriority w:val="10"/>
    <w:qFormat/>
    <w:rsid w:val="00A86EFD"/>
    <w:pPr>
      <w:numPr>
        <w:ilvl w:val="2"/>
      </w:numPr>
    </w:pPr>
  </w:style>
  <w:style w:type="table" w:customStyle="1" w:styleId="TableGrey">
    <w:name w:val="Table Grey"/>
    <w:basedOn w:val="TableNormal"/>
    <w:uiPriority w:val="99"/>
    <w:rsid w:val="00A86EFD"/>
    <w:pPr>
      <w:spacing w:before="60" w:after="0" w:line="240" w:lineRule="auto"/>
    </w:pPr>
    <w:tblPr>
      <w:tblBorders>
        <w:top w:val="single" w:sz="4" w:space="0" w:color="C7C9C8" w:themeColor="accent3"/>
        <w:left w:val="single" w:sz="4" w:space="0" w:color="C7C9C8" w:themeColor="accent3"/>
        <w:bottom w:val="single" w:sz="4" w:space="0" w:color="C7C9C8" w:themeColor="accent3"/>
        <w:right w:val="single" w:sz="4" w:space="0" w:color="C7C9C8" w:themeColor="accent3"/>
        <w:insideH w:val="single" w:sz="4" w:space="0" w:color="C7C9C8" w:themeColor="accent3"/>
        <w:insideV w:val="single" w:sz="4" w:space="0" w:color="C7C9C8" w:themeColor="accent3"/>
      </w:tblBorders>
    </w:tblPr>
    <w:tblStylePr w:type="firstRow">
      <w:rPr>
        <w:rFonts w:asciiTheme="minorHAnsi" w:hAnsiTheme="minorHAnsi"/>
        <w:color w:val="FFFFFF" w:themeColor="background1"/>
      </w:rPr>
      <w:tblPr/>
      <w:trPr>
        <w:tblHeader/>
      </w:trPr>
      <w:tcPr>
        <w:shd w:val="clear" w:color="auto" w:fill="343741" w:themeFill="text2"/>
      </w:tcPr>
    </w:tblStylePr>
    <w:tblStylePr w:type="firstCol">
      <w:tblPr/>
      <w:tcPr>
        <w:shd w:val="clear" w:color="auto" w:fill="F2F2F2" w:themeFill="background1" w:themeFillShade="F2"/>
      </w:tcPr>
    </w:tblStylePr>
  </w:style>
  <w:style w:type="paragraph" w:customStyle="1" w:styleId="TableHeading1">
    <w:name w:val="Table Heading 1"/>
    <w:basedOn w:val="Normal"/>
    <w:uiPriority w:val="6"/>
    <w:qFormat/>
    <w:rsid w:val="00A86EFD"/>
    <w:pPr>
      <w:keepNext/>
      <w:keepLines/>
      <w:spacing w:before="60" w:after="60"/>
    </w:pPr>
    <w:rPr>
      <w:rFonts w:asciiTheme="majorHAnsi" w:hAnsiTheme="majorHAnsi"/>
      <w:b/>
      <w:color w:val="FFFFFF" w:themeColor="background1"/>
    </w:rPr>
  </w:style>
  <w:style w:type="paragraph" w:customStyle="1" w:styleId="TableHeading1-Centre">
    <w:name w:val="Table Heading 1 - Centre"/>
    <w:basedOn w:val="TableHeading1"/>
    <w:uiPriority w:val="6"/>
    <w:qFormat/>
    <w:rsid w:val="00A86EFD"/>
    <w:pPr>
      <w:jc w:val="center"/>
    </w:pPr>
  </w:style>
  <w:style w:type="paragraph" w:customStyle="1" w:styleId="TableHeading1-Right">
    <w:name w:val="Table Heading 1 - Right"/>
    <w:basedOn w:val="TableHeading1"/>
    <w:uiPriority w:val="6"/>
    <w:qFormat/>
    <w:rsid w:val="00A86EFD"/>
    <w:pPr>
      <w:jc w:val="right"/>
    </w:pPr>
  </w:style>
  <w:style w:type="paragraph" w:customStyle="1" w:styleId="TableHeading2">
    <w:name w:val="Table Heading 2"/>
    <w:basedOn w:val="TableHeading1"/>
    <w:uiPriority w:val="6"/>
    <w:qFormat/>
    <w:rsid w:val="00A86EFD"/>
    <w:rPr>
      <w:color w:val="auto"/>
    </w:rPr>
  </w:style>
  <w:style w:type="paragraph" w:customStyle="1" w:styleId="TableHeading2-Centre">
    <w:name w:val="Table Heading 2 - Centre"/>
    <w:basedOn w:val="TableHeading2"/>
    <w:uiPriority w:val="6"/>
    <w:qFormat/>
    <w:rsid w:val="00A86EFD"/>
    <w:pPr>
      <w:jc w:val="center"/>
    </w:pPr>
  </w:style>
  <w:style w:type="paragraph" w:customStyle="1" w:styleId="TableHeading2-Right">
    <w:name w:val="Table Heading 2 - Right"/>
    <w:basedOn w:val="TableHeading2"/>
    <w:uiPriority w:val="6"/>
    <w:qFormat/>
    <w:rsid w:val="00A86EFD"/>
    <w:pPr>
      <w:jc w:val="right"/>
    </w:pPr>
  </w:style>
  <w:style w:type="paragraph" w:customStyle="1" w:styleId="TableHeadingSmall1">
    <w:name w:val="Table Heading Small 1"/>
    <w:basedOn w:val="TableHeading1"/>
    <w:uiPriority w:val="8"/>
    <w:qFormat/>
    <w:rsid w:val="00A86EFD"/>
    <w:rPr>
      <w:sz w:val="16"/>
    </w:rPr>
  </w:style>
  <w:style w:type="paragraph" w:customStyle="1" w:styleId="TableHeadingSmall1-Centre">
    <w:name w:val="Table Heading Small 1 - Centre"/>
    <w:basedOn w:val="TableHeading1-Centre"/>
    <w:uiPriority w:val="8"/>
    <w:qFormat/>
    <w:rsid w:val="00A86EFD"/>
    <w:rPr>
      <w:sz w:val="16"/>
    </w:rPr>
  </w:style>
  <w:style w:type="paragraph" w:customStyle="1" w:styleId="TableHeadingSmall1-Right">
    <w:name w:val="Table Heading Small 1 - Right"/>
    <w:basedOn w:val="TableHeading1-Right"/>
    <w:uiPriority w:val="8"/>
    <w:qFormat/>
    <w:rsid w:val="00A86EFD"/>
    <w:rPr>
      <w:sz w:val="16"/>
    </w:rPr>
  </w:style>
  <w:style w:type="paragraph" w:customStyle="1" w:styleId="TableHeadingSmall2">
    <w:name w:val="Table Heading Small 2"/>
    <w:basedOn w:val="TableHeading2"/>
    <w:uiPriority w:val="8"/>
    <w:qFormat/>
    <w:rsid w:val="00A86EFD"/>
    <w:rPr>
      <w:sz w:val="16"/>
    </w:rPr>
  </w:style>
  <w:style w:type="paragraph" w:customStyle="1" w:styleId="TableHeadingSmall2-Centre">
    <w:name w:val="Table Heading Small 2 - Centre"/>
    <w:basedOn w:val="TableHeading2-Centre"/>
    <w:uiPriority w:val="8"/>
    <w:qFormat/>
    <w:rsid w:val="00A86EFD"/>
    <w:rPr>
      <w:sz w:val="16"/>
    </w:rPr>
  </w:style>
  <w:style w:type="paragraph" w:customStyle="1" w:styleId="TableHeadingSmall2-Right">
    <w:name w:val="Table Heading Small 2 - Right"/>
    <w:basedOn w:val="TableHeading2-Right"/>
    <w:uiPriority w:val="8"/>
    <w:qFormat/>
    <w:rsid w:val="00A86EFD"/>
    <w:rPr>
      <w:sz w:val="16"/>
    </w:rPr>
  </w:style>
  <w:style w:type="paragraph" w:customStyle="1" w:styleId="SmallNumberList1">
    <w:name w:val="Small Number List 1"/>
    <w:basedOn w:val="TableText"/>
    <w:uiPriority w:val="10"/>
    <w:qFormat/>
    <w:rsid w:val="00A86EFD"/>
    <w:pPr>
      <w:numPr>
        <w:numId w:val="6"/>
      </w:numPr>
      <w:spacing w:before="20" w:after="20"/>
    </w:pPr>
    <w:rPr>
      <w:spacing w:val="-6"/>
      <w:sz w:val="16"/>
    </w:rPr>
  </w:style>
  <w:style w:type="paragraph" w:customStyle="1" w:styleId="SmallNumberList2">
    <w:name w:val="Small Number List 2"/>
    <w:basedOn w:val="SmallNumberList1"/>
    <w:uiPriority w:val="10"/>
    <w:qFormat/>
    <w:rsid w:val="00A86EFD"/>
    <w:pPr>
      <w:numPr>
        <w:ilvl w:val="1"/>
      </w:numPr>
    </w:pPr>
  </w:style>
  <w:style w:type="paragraph" w:customStyle="1" w:styleId="SmallNumberList3">
    <w:name w:val="Small Number List 3"/>
    <w:basedOn w:val="SmallNumberList2"/>
    <w:uiPriority w:val="10"/>
    <w:qFormat/>
    <w:rsid w:val="00A86EFD"/>
    <w:pPr>
      <w:numPr>
        <w:ilvl w:val="2"/>
      </w:numPr>
    </w:pPr>
  </w:style>
  <w:style w:type="table" w:customStyle="1" w:styleId="TableRed">
    <w:name w:val="Table Red"/>
    <w:basedOn w:val="TableNormal"/>
    <w:uiPriority w:val="99"/>
    <w:rsid w:val="00A86EFD"/>
    <w:pPr>
      <w:spacing w:before="60" w:after="60" w:line="240" w:lineRule="auto"/>
    </w:pPr>
    <w:tblPr>
      <w:tblBorders>
        <w:top w:val="single" w:sz="4" w:space="0" w:color="C7C9C8" w:themeColor="accent3"/>
        <w:left w:val="single" w:sz="4" w:space="0" w:color="C7C9C8" w:themeColor="accent3"/>
        <w:bottom w:val="single" w:sz="4" w:space="0" w:color="C7C9C8" w:themeColor="accent3"/>
        <w:right w:val="single" w:sz="4" w:space="0" w:color="C7C9C8" w:themeColor="accent3"/>
        <w:insideH w:val="single" w:sz="4" w:space="0" w:color="C7C9C8" w:themeColor="accent3"/>
        <w:insideV w:val="single" w:sz="4" w:space="0" w:color="C7C9C8" w:themeColor="accent3"/>
      </w:tblBorders>
    </w:tblPr>
    <w:tblStylePr w:type="firstRow">
      <w:rPr>
        <w:rFonts w:asciiTheme="minorHAnsi" w:hAnsiTheme="minorHAnsi"/>
        <w:color w:val="FFFFFF" w:themeColor="background1"/>
      </w:rPr>
      <w:tblPr/>
      <w:trPr>
        <w:tblHeader/>
      </w:trPr>
      <w:tcPr>
        <w:shd w:val="clear" w:color="auto" w:fill="FF0000" w:themeFill="accent1"/>
      </w:tcPr>
    </w:tblStylePr>
    <w:tblStylePr w:type="firstCol">
      <w:tblPr/>
      <w:tcPr>
        <w:shd w:val="clear" w:color="auto" w:fill="F2F2F2" w:themeFill="background1" w:themeFillShade="F2"/>
      </w:tcPr>
    </w:tblStylePr>
  </w:style>
  <w:style w:type="paragraph" w:customStyle="1" w:styleId="TableText-Centre">
    <w:name w:val="Table Text - Centre"/>
    <w:basedOn w:val="TableText"/>
    <w:uiPriority w:val="5"/>
    <w:semiHidden/>
    <w:qFormat/>
    <w:rsid w:val="00A86EFD"/>
    <w:pPr>
      <w:jc w:val="center"/>
    </w:pPr>
  </w:style>
  <w:style w:type="paragraph" w:customStyle="1" w:styleId="TableText-Right">
    <w:name w:val="Table Text - Right"/>
    <w:basedOn w:val="TableText"/>
    <w:uiPriority w:val="5"/>
    <w:semiHidden/>
    <w:qFormat/>
    <w:rsid w:val="00A86EFD"/>
    <w:pPr>
      <w:jc w:val="right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A86EFD"/>
    <w:rPr>
      <w:rFonts w:asciiTheme="majorHAnsi" w:eastAsiaTheme="majorEastAsia" w:hAnsiTheme="majorHAnsi" w:cstheme="majorBidi"/>
      <w:color w:val="7F0000" w:themeColor="accent1" w:themeShade="7F"/>
      <w:sz w:val="20"/>
    </w:rPr>
  </w:style>
  <w:style w:type="paragraph" w:styleId="Title">
    <w:name w:val="Title"/>
    <w:basedOn w:val="Normal"/>
    <w:next w:val="Normal"/>
    <w:link w:val="TitleChar"/>
    <w:qFormat/>
    <w:rsid w:val="00A86EFD"/>
    <w:pPr>
      <w:spacing w:before="0" w:after="600"/>
    </w:pPr>
    <w:rPr>
      <w:rFonts w:asciiTheme="majorHAnsi" w:eastAsiaTheme="majorEastAsia" w:hAnsiTheme="majorHAnsi" w:cstheme="majorBidi"/>
      <w:color w:val="FF0000" w:themeColor="accent1"/>
      <w:spacing w:val="10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A86EFD"/>
    <w:rPr>
      <w:rFonts w:asciiTheme="majorHAnsi" w:eastAsiaTheme="majorEastAsia" w:hAnsiTheme="majorHAnsi" w:cstheme="majorBidi"/>
      <w:color w:val="FF0000" w:themeColor="accent1"/>
      <w:spacing w:val="10"/>
      <w:sz w:val="48"/>
      <w:szCs w:val="52"/>
    </w:rPr>
  </w:style>
  <w:style w:type="paragraph" w:customStyle="1" w:styleId="Pullquote1">
    <w:name w:val="Pullquote 1"/>
    <w:basedOn w:val="BodyText"/>
    <w:uiPriority w:val="3"/>
    <w:qFormat/>
    <w:rsid w:val="00A86EFD"/>
    <w:pPr>
      <w:keepNext/>
      <w:keepLines/>
      <w:framePr w:w="4253" w:hSpace="567" w:vSpace="284" w:wrap="around" w:vAnchor="text" w:hAnchor="margin" w:xAlign="right" w:y="1" w:anchorLock="1"/>
      <w:pBdr>
        <w:top w:val="single" w:sz="48" w:space="6" w:color="FF0000" w:themeColor="accent1"/>
        <w:left w:val="single" w:sz="8" w:space="10" w:color="FF0000" w:themeColor="accent1"/>
        <w:bottom w:val="single" w:sz="8" w:space="6" w:color="FF0000" w:themeColor="accent1"/>
        <w:right w:val="single" w:sz="8" w:space="10" w:color="FF0000" w:themeColor="accent1"/>
      </w:pBdr>
      <w:shd w:val="clear" w:color="auto" w:fill="FF0000" w:themeFill="accent1"/>
      <w:spacing w:before="0" w:after="240"/>
    </w:pPr>
    <w:rPr>
      <w:rFonts w:asciiTheme="majorHAnsi" w:eastAsia="Times New Roman" w:hAnsiTheme="majorHAnsi" w:cs="Times New Roman"/>
      <w:b/>
      <w:color w:val="FFFFFF" w:themeColor="background1"/>
      <w:spacing w:val="-2"/>
      <w:sz w:val="22"/>
      <w:szCs w:val="20"/>
      <w:lang w:eastAsia="en-AU"/>
    </w:rPr>
  </w:style>
  <w:style w:type="paragraph" w:customStyle="1" w:styleId="Pullquote2">
    <w:name w:val="Pullquote 2"/>
    <w:basedOn w:val="Pullquote1"/>
    <w:uiPriority w:val="3"/>
    <w:qFormat/>
    <w:rsid w:val="00A86EFD"/>
    <w:pPr>
      <w:framePr w:wrap="around"/>
      <w:pBdr>
        <w:top w:val="single" w:sz="48" w:space="6" w:color="D31920" w:themeColor="accent2"/>
        <w:left w:val="single" w:sz="8" w:space="10" w:color="D31920" w:themeColor="accent2"/>
        <w:bottom w:val="single" w:sz="8" w:space="6" w:color="D31920" w:themeColor="accent2"/>
        <w:right w:val="single" w:sz="8" w:space="10" w:color="D31920" w:themeColor="accent2"/>
      </w:pBdr>
      <w:shd w:val="clear" w:color="auto" w:fill="D31920" w:themeFill="accent2"/>
    </w:pPr>
  </w:style>
  <w:style w:type="paragraph" w:customStyle="1" w:styleId="HeadingN1">
    <w:name w:val="Heading N1"/>
    <w:basedOn w:val="Heading1"/>
    <w:uiPriority w:val="1"/>
    <w:qFormat/>
    <w:rsid w:val="00A86EFD"/>
    <w:pPr>
      <w:numPr>
        <w:numId w:val="3"/>
      </w:numPr>
    </w:pPr>
  </w:style>
  <w:style w:type="paragraph" w:customStyle="1" w:styleId="HeadingN2">
    <w:name w:val="Heading N2"/>
    <w:basedOn w:val="Heading2"/>
    <w:uiPriority w:val="1"/>
    <w:qFormat/>
    <w:rsid w:val="00A86EFD"/>
    <w:pPr>
      <w:numPr>
        <w:ilvl w:val="1"/>
        <w:numId w:val="3"/>
      </w:numPr>
    </w:pPr>
  </w:style>
  <w:style w:type="paragraph" w:customStyle="1" w:styleId="HeadingN3">
    <w:name w:val="Heading N3"/>
    <w:basedOn w:val="Heading3"/>
    <w:uiPriority w:val="1"/>
    <w:qFormat/>
    <w:rsid w:val="00A86EFD"/>
    <w:pPr>
      <w:numPr>
        <w:ilvl w:val="2"/>
        <w:numId w:val="3"/>
      </w:numPr>
    </w:pPr>
  </w:style>
  <w:style w:type="paragraph" w:customStyle="1" w:styleId="HeadingN4">
    <w:name w:val="Heading N4"/>
    <w:basedOn w:val="Heading4"/>
    <w:uiPriority w:val="1"/>
    <w:qFormat/>
    <w:rsid w:val="00A86EFD"/>
    <w:pPr>
      <w:numPr>
        <w:ilvl w:val="3"/>
        <w:numId w:val="3"/>
      </w:numPr>
    </w:pPr>
  </w:style>
  <w:style w:type="paragraph" w:customStyle="1" w:styleId="HeadingN5">
    <w:name w:val="Heading N5"/>
    <w:basedOn w:val="Heading5"/>
    <w:uiPriority w:val="1"/>
    <w:qFormat/>
    <w:rsid w:val="00A86EFD"/>
    <w:pPr>
      <w:numPr>
        <w:ilvl w:val="4"/>
        <w:numId w:val="3"/>
      </w:numPr>
    </w:pPr>
  </w:style>
  <w:style w:type="paragraph" w:customStyle="1" w:styleId="HeaderTitle">
    <w:name w:val="Header Title"/>
    <w:basedOn w:val="Normal"/>
    <w:uiPriority w:val="99"/>
    <w:semiHidden/>
    <w:qFormat/>
    <w:rsid w:val="00A86EFD"/>
    <w:rPr>
      <w:rFonts w:asciiTheme="majorHAnsi" w:hAnsiTheme="majorHAnsi"/>
      <w:b/>
      <w:sz w:val="16"/>
    </w:rPr>
  </w:style>
  <w:style w:type="paragraph" w:customStyle="1" w:styleId="ProposalName">
    <w:name w:val="Proposal Name"/>
    <w:basedOn w:val="Normal"/>
    <w:uiPriority w:val="12"/>
    <w:semiHidden/>
    <w:qFormat/>
    <w:locked/>
    <w:rsid w:val="00A86EFD"/>
    <w:rPr>
      <w:rFonts w:asciiTheme="majorHAnsi" w:hAnsiTheme="majorHAnsi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A86EFD"/>
  </w:style>
  <w:style w:type="character" w:customStyle="1" w:styleId="BodyTextChar">
    <w:name w:val="Body Text Char"/>
    <w:basedOn w:val="DefaultParagraphFont"/>
    <w:link w:val="BodyText"/>
    <w:uiPriority w:val="99"/>
    <w:semiHidden/>
    <w:rsid w:val="00A86EFD"/>
    <w:rPr>
      <w:sz w:val="20"/>
    </w:rPr>
  </w:style>
  <w:style w:type="table" w:styleId="TableGrid">
    <w:name w:val="Table Grid"/>
    <w:basedOn w:val="TableNormal"/>
    <w:uiPriority w:val="59"/>
    <w:locked/>
    <w:rsid w:val="00A86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Title">
    <w:name w:val="Cover Title"/>
    <w:basedOn w:val="Normal"/>
    <w:uiPriority w:val="1"/>
    <w:semiHidden/>
    <w:qFormat/>
    <w:rsid w:val="00A86EFD"/>
    <w:pPr>
      <w:spacing w:line="216" w:lineRule="auto"/>
    </w:pPr>
    <w:rPr>
      <w:rFonts w:asciiTheme="majorHAnsi" w:hAnsiTheme="majorHAnsi" w:cstheme="majorHAnsi"/>
      <w:b/>
      <w:color w:val="343741" w:themeColor="text2"/>
      <w:sz w:val="72"/>
      <w:szCs w:val="88"/>
    </w:rPr>
  </w:style>
  <w:style w:type="paragraph" w:customStyle="1" w:styleId="CoverSubtitle">
    <w:name w:val="Cover Subtitle"/>
    <w:basedOn w:val="Normal"/>
    <w:uiPriority w:val="1"/>
    <w:semiHidden/>
    <w:qFormat/>
    <w:rsid w:val="00A86EFD"/>
    <w:rPr>
      <w:rFonts w:asciiTheme="majorHAnsi" w:hAnsiTheme="majorHAnsi" w:cstheme="majorHAnsi"/>
      <w:b/>
      <w:bCs/>
      <w:color w:val="FF0000" w:themeColor="accent1"/>
      <w:sz w:val="40"/>
      <w:szCs w:val="40"/>
    </w:rPr>
  </w:style>
  <w:style w:type="paragraph" w:customStyle="1" w:styleId="CoverDate">
    <w:name w:val="Cover Date"/>
    <w:basedOn w:val="Normal"/>
    <w:uiPriority w:val="1"/>
    <w:semiHidden/>
    <w:qFormat/>
    <w:rsid w:val="00A86EFD"/>
    <w:rPr>
      <w:rFonts w:asciiTheme="majorHAnsi" w:hAnsiTheme="majorHAnsi" w:cstheme="majorHAnsi"/>
      <w:b/>
      <w:bCs/>
      <w:color w:val="343741" w:themeColor="text2"/>
      <w:sz w:val="24"/>
    </w:rPr>
  </w:style>
  <w:style w:type="paragraph" w:customStyle="1" w:styleId="HeadingTOC">
    <w:name w:val="Heading TOC"/>
    <w:basedOn w:val="Heading1"/>
    <w:uiPriority w:val="12"/>
    <w:semiHidden/>
    <w:qFormat/>
    <w:rsid w:val="00A86EFD"/>
    <w:pPr>
      <w:pageBreakBefore/>
      <w:spacing w:before="0" w:after="240"/>
    </w:pPr>
    <w:rPr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A86EFD"/>
    <w:pPr>
      <w:tabs>
        <w:tab w:val="left" w:pos="567"/>
        <w:tab w:val="right" w:leader="dot" w:pos="9072"/>
      </w:tabs>
      <w:spacing w:before="240" w:after="60"/>
      <w:ind w:left="567" w:hanging="567"/>
    </w:pPr>
    <w:rPr>
      <w:rFonts w:asciiTheme="majorHAnsi" w:hAnsiTheme="majorHAnsi" w:cstheme="majorHAnsi"/>
      <w:b/>
      <w:bCs/>
      <w:noProof/>
      <w:szCs w:val="20"/>
    </w:rPr>
  </w:style>
  <w:style w:type="paragraph" w:styleId="TOC2">
    <w:name w:val="toc 2"/>
    <w:basedOn w:val="Normal"/>
    <w:next w:val="Normal"/>
    <w:autoRedefine/>
    <w:uiPriority w:val="39"/>
    <w:semiHidden/>
    <w:rsid w:val="00A86EFD"/>
    <w:pPr>
      <w:tabs>
        <w:tab w:val="right" w:leader="dot" w:pos="9072"/>
      </w:tabs>
      <w:spacing w:before="60" w:after="60"/>
      <w:ind w:left="1134" w:hanging="567"/>
    </w:pPr>
    <w:rPr>
      <w:rFonts w:cs="Arial"/>
      <w:noProof/>
      <w:szCs w:val="20"/>
    </w:rPr>
  </w:style>
  <w:style w:type="character" w:styleId="Hyperlink">
    <w:name w:val="Hyperlink"/>
    <w:basedOn w:val="DefaultParagraphFont"/>
    <w:uiPriority w:val="99"/>
    <w:rsid w:val="00A86EFD"/>
    <w:rPr>
      <w:color w:val="FF0000" w:themeColor="hyperlink"/>
      <w:u w:val="single"/>
    </w:rPr>
  </w:style>
  <w:style w:type="paragraph" w:customStyle="1" w:styleId="FooterBold">
    <w:name w:val="Footer Bold"/>
    <w:basedOn w:val="Footer"/>
    <w:uiPriority w:val="99"/>
    <w:semiHidden/>
    <w:qFormat/>
    <w:rsid w:val="00A86EFD"/>
    <w:rPr>
      <w:b/>
    </w:rPr>
  </w:style>
  <w:style w:type="paragraph" w:customStyle="1" w:styleId="SmallText">
    <w:name w:val="Small Text"/>
    <w:basedOn w:val="Normal"/>
    <w:uiPriority w:val="9"/>
    <w:qFormat/>
    <w:rsid w:val="00A86EFD"/>
    <w:pPr>
      <w:spacing w:before="60" w:after="60"/>
    </w:pPr>
    <w:rPr>
      <w:spacing w:val="-6"/>
      <w:sz w:val="16"/>
    </w:rPr>
  </w:style>
  <w:style w:type="paragraph" w:customStyle="1" w:styleId="TCHeading1">
    <w:name w:val="T&amp;C Heading 1"/>
    <w:basedOn w:val="SmallText"/>
    <w:uiPriority w:val="10"/>
    <w:qFormat/>
    <w:rsid w:val="00A86EFD"/>
    <w:pPr>
      <w:spacing w:before="120"/>
    </w:pPr>
    <w:rPr>
      <w:rFonts w:asciiTheme="majorHAnsi" w:hAnsiTheme="majorHAnsi"/>
      <w:b/>
      <w:caps/>
      <w:color w:val="FF0000" w:themeColor="accent1"/>
      <w:sz w:val="18"/>
    </w:rPr>
  </w:style>
  <w:style w:type="paragraph" w:customStyle="1" w:styleId="SmallText-Centre">
    <w:name w:val="Small Text - Centre"/>
    <w:basedOn w:val="SmallText"/>
    <w:uiPriority w:val="9"/>
    <w:qFormat/>
    <w:rsid w:val="00A86EFD"/>
    <w:pPr>
      <w:jc w:val="center"/>
    </w:pPr>
  </w:style>
  <w:style w:type="paragraph" w:customStyle="1" w:styleId="SmallText-Right">
    <w:name w:val="Small Text - Right"/>
    <w:basedOn w:val="SmallText"/>
    <w:uiPriority w:val="9"/>
    <w:qFormat/>
    <w:rsid w:val="00A86EFD"/>
    <w:pPr>
      <w:jc w:val="right"/>
    </w:pPr>
  </w:style>
  <w:style w:type="character" w:styleId="PlaceholderText">
    <w:name w:val="Placeholder Text"/>
    <w:basedOn w:val="DefaultParagraphFont"/>
    <w:uiPriority w:val="99"/>
    <w:semiHidden/>
    <w:locked/>
    <w:rsid w:val="00A86EFD"/>
    <w:rPr>
      <w:color w:val="808080"/>
    </w:rPr>
  </w:style>
  <w:style w:type="paragraph" w:customStyle="1" w:styleId="TableBulletSmall3">
    <w:name w:val="Table Bullet Small 3"/>
    <w:basedOn w:val="Normal"/>
    <w:next w:val="Normal"/>
    <w:uiPriority w:val="9"/>
    <w:semiHidden/>
    <w:qFormat/>
    <w:rsid w:val="00A86EFD"/>
    <w:pPr>
      <w:spacing w:before="20" w:after="20"/>
      <w:ind w:left="510" w:hanging="170"/>
    </w:pPr>
    <w:rPr>
      <w:sz w:val="18"/>
      <w:szCs w:val="18"/>
    </w:rPr>
  </w:style>
  <w:style w:type="table" w:customStyle="1" w:styleId="TableBlank">
    <w:name w:val="Table Blank"/>
    <w:basedOn w:val="TableNormal"/>
    <w:uiPriority w:val="99"/>
    <w:rsid w:val="00A86EFD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Text-Centre">
    <w:name w:val="Normal Text - Centre"/>
    <w:basedOn w:val="Normal"/>
    <w:qFormat/>
    <w:rsid w:val="00A86EFD"/>
    <w:pPr>
      <w:jc w:val="center"/>
    </w:pPr>
  </w:style>
  <w:style w:type="paragraph" w:customStyle="1" w:styleId="NormalText-Right">
    <w:name w:val="Normal Text - Right"/>
    <w:basedOn w:val="Normal"/>
    <w:qFormat/>
    <w:rsid w:val="00A86EFD"/>
    <w:pPr>
      <w:jc w:val="right"/>
    </w:pPr>
  </w:style>
  <w:style w:type="paragraph" w:customStyle="1" w:styleId="SubjectLine">
    <w:name w:val="Subject Line"/>
    <w:basedOn w:val="Normal"/>
    <w:semiHidden/>
    <w:qFormat/>
    <w:rsid w:val="00A86EFD"/>
    <w:pPr>
      <w:spacing w:before="360" w:after="360"/>
    </w:pPr>
    <w:rPr>
      <w:color w:val="FF0000" w:themeColor="accent1"/>
      <w:sz w:val="28"/>
      <w:szCs w:val="24"/>
    </w:rPr>
  </w:style>
  <w:style w:type="paragraph" w:customStyle="1" w:styleId="TableBulletSmall1">
    <w:name w:val="Table Bullet Small 1"/>
    <w:basedOn w:val="TableText"/>
    <w:uiPriority w:val="9"/>
    <w:semiHidden/>
    <w:qFormat/>
    <w:rsid w:val="00A86EFD"/>
    <w:pPr>
      <w:spacing w:before="20" w:after="20"/>
      <w:ind w:left="170" w:hanging="170"/>
    </w:pPr>
    <w:rPr>
      <w:sz w:val="18"/>
      <w:szCs w:val="18"/>
    </w:rPr>
  </w:style>
  <w:style w:type="paragraph" w:customStyle="1" w:styleId="TableBulletSmall2">
    <w:name w:val="Table Bullet Small 2"/>
    <w:basedOn w:val="TableBulletSmall1"/>
    <w:uiPriority w:val="9"/>
    <w:semiHidden/>
    <w:qFormat/>
    <w:rsid w:val="00A86EFD"/>
    <w:pPr>
      <w:ind w:left="340"/>
    </w:pPr>
  </w:style>
  <w:style w:type="paragraph" w:customStyle="1" w:styleId="TableNumberSmall3">
    <w:name w:val="Table Number Small 3"/>
    <w:basedOn w:val="Normal"/>
    <w:uiPriority w:val="9"/>
    <w:semiHidden/>
    <w:qFormat/>
    <w:locked/>
    <w:rsid w:val="00A86EFD"/>
    <w:pPr>
      <w:spacing w:before="20" w:after="20"/>
      <w:ind w:left="510" w:hanging="170"/>
    </w:pPr>
    <w:rPr>
      <w:sz w:val="18"/>
    </w:rPr>
  </w:style>
  <w:style w:type="paragraph" w:customStyle="1" w:styleId="TableTextSmall-Right">
    <w:name w:val="Table Text Small - Right"/>
    <w:basedOn w:val="TableText-Right"/>
    <w:uiPriority w:val="7"/>
    <w:semiHidden/>
    <w:qFormat/>
    <w:rsid w:val="00A86EFD"/>
    <w:pPr>
      <w:spacing w:before="20" w:after="20"/>
    </w:pPr>
    <w:rPr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6EFD"/>
    <w:rPr>
      <w:rFonts w:ascii="Arial" w:eastAsiaTheme="minorEastAsia" w:hAnsi="Arial"/>
      <w:caps/>
      <w:spacing w:val="10"/>
      <w:sz w:val="18"/>
      <w:szCs w:val="18"/>
    </w:rPr>
  </w:style>
  <w:style w:type="paragraph" w:styleId="NormalWeb">
    <w:name w:val="Normal (Web)"/>
    <w:basedOn w:val="Normal"/>
    <w:uiPriority w:val="99"/>
    <w:semiHidden/>
    <w:locked/>
    <w:rsid w:val="00A86EFD"/>
    <w:rPr>
      <w:rFonts w:cs="Times New Roman"/>
      <w:szCs w:val="24"/>
    </w:rPr>
  </w:style>
  <w:style w:type="paragraph" w:styleId="TOC3">
    <w:name w:val="toc 3"/>
    <w:basedOn w:val="Normal"/>
    <w:next w:val="Normal"/>
    <w:autoRedefine/>
    <w:uiPriority w:val="39"/>
    <w:semiHidden/>
    <w:rsid w:val="00A86EFD"/>
    <w:pPr>
      <w:tabs>
        <w:tab w:val="left" w:pos="1134"/>
        <w:tab w:val="right" w:pos="9072"/>
      </w:tabs>
      <w:spacing w:before="60" w:after="60"/>
      <w:ind w:left="1134" w:hanging="567"/>
    </w:pPr>
    <w:rPr>
      <w:sz w:val="18"/>
    </w:rPr>
  </w:style>
  <w:style w:type="table" w:customStyle="1" w:styleId="TableDarkRed">
    <w:name w:val="Table Dark Red"/>
    <w:basedOn w:val="TableNormal"/>
    <w:uiPriority w:val="99"/>
    <w:rsid w:val="00A86EFD"/>
    <w:pPr>
      <w:spacing w:before="60" w:after="0" w:line="240" w:lineRule="auto"/>
    </w:pPr>
    <w:tblPr>
      <w:tblBorders>
        <w:top w:val="single" w:sz="4" w:space="0" w:color="C7C9C8" w:themeColor="accent3"/>
        <w:left w:val="single" w:sz="4" w:space="0" w:color="C7C9C8" w:themeColor="accent3"/>
        <w:bottom w:val="single" w:sz="4" w:space="0" w:color="C7C9C8" w:themeColor="accent3"/>
        <w:right w:val="single" w:sz="4" w:space="0" w:color="C7C9C8" w:themeColor="accent3"/>
        <w:insideH w:val="single" w:sz="4" w:space="0" w:color="C7C9C8" w:themeColor="accent3"/>
        <w:insideV w:val="single" w:sz="4" w:space="0" w:color="C7C9C8" w:themeColor="accent3"/>
      </w:tblBorders>
    </w:tblPr>
    <w:tblStylePr w:type="firstRow">
      <w:rPr>
        <w:rFonts w:asciiTheme="minorHAnsi" w:hAnsiTheme="minorHAnsi"/>
        <w:color w:val="FFFFFF" w:themeColor="background1"/>
      </w:rPr>
      <w:tblPr/>
      <w:trPr>
        <w:tblHeader/>
      </w:trPr>
      <w:tcPr>
        <w:shd w:val="clear" w:color="auto" w:fill="D31920" w:themeFill="accent2"/>
      </w:tcPr>
    </w:tblStylePr>
    <w:tblStylePr w:type="firstCol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king\OneDrive\Desktop\WORK\PROJECT%20FILES\Workforce%20Extensions%20-%20Rebrand%20Templates\TEMPLATES\2022%20Rebrand\Rebrand%20Templates%202022\Word\Policy%20&amp;%20Form\WFXS_Form_Template_v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8B4A28FBF964634B22CD3E1240B9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70D19-3B6A-4A9A-B53D-EE6B083D3AF8}"/>
      </w:docPartPr>
      <w:docPartBody>
        <w:p w:rsidR="006417EF" w:rsidRDefault="002E56A3">
          <w:pPr>
            <w:pStyle w:val="28B4A28FBF964634B22CD3E1240B9419"/>
          </w:pPr>
          <w:r w:rsidRPr="00CC68A5">
            <w:rPr>
              <w:rStyle w:val="PlaceholderText"/>
            </w:rPr>
            <w:t>[Company Address]</w:t>
          </w:r>
        </w:p>
      </w:docPartBody>
    </w:docPart>
    <w:docPart>
      <w:docPartPr>
        <w:name w:val="857FA3EFCF6F4B1C8D3067285AA7B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AEB14-2456-4B85-A640-1A5E00C6CDAB}"/>
      </w:docPartPr>
      <w:docPartBody>
        <w:p w:rsidR="006417EF" w:rsidRDefault="002E56A3" w:rsidP="002E56A3">
          <w:pPr>
            <w:pStyle w:val="857FA3EFCF6F4B1C8D3067285AA7BE92"/>
          </w:pPr>
          <w:r w:rsidRPr="00CC68A5">
            <w:rPr>
              <w:rStyle w:val="PlaceholderText"/>
            </w:rPr>
            <w:t>[Company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ite">
    <w:altName w:val="Calibri"/>
    <w:charset w:val="00"/>
    <w:family w:val="auto"/>
    <w:pitch w:val="variable"/>
    <w:sig w:usb0="80000003" w:usb1="00000001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6A3"/>
    <w:rsid w:val="000F6AA6"/>
    <w:rsid w:val="002E56A3"/>
    <w:rsid w:val="006417EF"/>
    <w:rsid w:val="00F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56A3"/>
    <w:rPr>
      <w:color w:val="808080"/>
    </w:rPr>
  </w:style>
  <w:style w:type="paragraph" w:customStyle="1" w:styleId="28B4A28FBF964634B22CD3E1240B9419">
    <w:name w:val="28B4A28FBF964634B22CD3E1240B9419"/>
  </w:style>
  <w:style w:type="paragraph" w:customStyle="1" w:styleId="857FA3EFCF6F4B1C8D3067285AA7BE92">
    <w:name w:val="857FA3EFCF6F4B1C8D3067285AA7BE92"/>
    <w:rsid w:val="002E56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orkforce Extensions">
      <a:dk1>
        <a:srgbClr val="000000"/>
      </a:dk1>
      <a:lt1>
        <a:sysClr val="window" lastClr="FFFFFF"/>
      </a:lt1>
      <a:dk2>
        <a:srgbClr val="343741"/>
      </a:dk2>
      <a:lt2>
        <a:srgbClr val="797D82"/>
      </a:lt2>
      <a:accent1>
        <a:srgbClr val="FF0000"/>
      </a:accent1>
      <a:accent2>
        <a:srgbClr val="D31920"/>
      </a:accent2>
      <a:accent3>
        <a:srgbClr val="C7C9C8"/>
      </a:accent3>
      <a:accent4>
        <a:srgbClr val="797D82"/>
      </a:accent4>
      <a:accent5>
        <a:srgbClr val="343741"/>
      </a:accent5>
      <a:accent6>
        <a:srgbClr val="FF0000"/>
      </a:accent6>
      <a:hlink>
        <a:srgbClr val="FF0000"/>
      </a:hlink>
      <a:folHlink>
        <a:srgbClr val="FF0000"/>
      </a:folHlink>
    </a:clrScheme>
    <a:fontScheme name="Tenorite">
      <a:majorFont>
        <a:latin typeface="Tenorite"/>
        <a:ea typeface=""/>
        <a:cs typeface=""/>
      </a:majorFont>
      <a:minorFont>
        <a:latin typeface="Tenorit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a</PublishDate>
  <Abstract/>
  <CompanyAddress>Insert Office Location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b12592-62b8-41ca-a7ec-ff3242d5ac32" xsi:nil="true"/>
    <lcf76f155ced4ddcb4097134ff3c332f xmlns="fd366c99-b2cf-40cc-a640-f334a95762f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A1EF90403EA746B24979651D878D4C" ma:contentTypeVersion="16" ma:contentTypeDescription="Create a new document." ma:contentTypeScope="" ma:versionID="84cd23cbc3853b8f82466bea12d39d6b">
  <xsd:schema xmlns:xsd="http://www.w3.org/2001/XMLSchema" xmlns:xs="http://www.w3.org/2001/XMLSchema" xmlns:p="http://schemas.microsoft.com/office/2006/metadata/properties" xmlns:ns2="fd366c99-b2cf-40cc-a640-f334a95762f8" xmlns:ns3="12b12592-62b8-41ca-a7ec-ff3242d5ac32" targetNamespace="http://schemas.microsoft.com/office/2006/metadata/properties" ma:root="true" ma:fieldsID="b9a7374f7a3e2012753f59a1f69d05df" ns2:_="" ns3:_="">
    <xsd:import namespace="fd366c99-b2cf-40cc-a640-f334a95762f8"/>
    <xsd:import namespace="12b12592-62b8-41ca-a7ec-ff3242d5ac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66c99-b2cf-40cc-a640-f334a95762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922b85e-8c10-4a51-a9a0-1620e59c98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12592-62b8-41ca-a7ec-ff3242d5ac3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5b28e00-d6d2-41d0-912c-70c6dff6e918}" ma:internalName="TaxCatchAll" ma:showField="CatchAllData" ma:web="12b12592-62b8-41ca-a7ec-ff3242d5ac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1D99D9-92ED-4622-81CD-DAEB530869A6}">
  <ds:schemaRefs>
    <ds:schemaRef ds:uri="http://schemas.microsoft.com/office/2006/metadata/properties"/>
    <ds:schemaRef ds:uri="http://schemas.microsoft.com/office/infopath/2007/PartnerControls"/>
    <ds:schemaRef ds:uri="12b12592-62b8-41ca-a7ec-ff3242d5ac32"/>
    <ds:schemaRef ds:uri="fd366c99-b2cf-40cc-a640-f334a95762f8"/>
  </ds:schemaRefs>
</ds:datastoreItem>
</file>

<file path=customXml/itemProps3.xml><?xml version="1.0" encoding="utf-8"?>
<ds:datastoreItem xmlns:ds="http://schemas.openxmlformats.org/officeDocument/2006/customXml" ds:itemID="{3D93E3BC-CBA0-4469-A40F-A5026CCAD0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8CA870-E4AA-41C9-BDE4-F9C25C5B5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366c99-b2cf-40cc-a640-f334a95762f8"/>
    <ds:schemaRef ds:uri="12b12592-62b8-41ca-a7ec-ff3242d5ac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WFXS_Form_Template_v1</Template>
  <TotalTime>9</TotalTime>
  <Pages>3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Workforce Extensions</dc:creator>
  <cp:keywords>CHK - 202</cp:keywords>
  <dc:description/>
  <cp:lastModifiedBy>Rainjan Blakers</cp:lastModifiedBy>
  <cp:revision>2</cp:revision>
  <cp:lastPrinted>2020-11-25T02:13:00Z</cp:lastPrinted>
  <dcterms:created xsi:type="dcterms:W3CDTF">2024-08-15T04:29:00Z</dcterms:created>
  <dcterms:modified xsi:type="dcterms:W3CDTF">2024-08-15T04:29:00Z</dcterms:modified>
  <cp:contentStatus>V2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0x010100A6A1EF90403EA746B24979651D878D4C</vt:lpwstr>
  </property>
</Properties>
</file>